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683A8" w14:textId="56EC4872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 xml:space="preserve">Wiesendangen, </w:t>
      </w:r>
      <w:r w:rsidR="00344796">
        <w:rPr>
          <w:sz w:val="20"/>
          <w:szCs w:val="20"/>
        </w:rPr>
        <w:t>15. Juni 2025</w:t>
      </w:r>
    </w:p>
    <w:p w14:paraId="26157410" w14:textId="77777777" w:rsidR="00B07928" w:rsidRPr="0078204C" w:rsidRDefault="00B07928" w:rsidP="00B07928">
      <w:pPr>
        <w:rPr>
          <w:sz w:val="20"/>
          <w:szCs w:val="20"/>
        </w:rPr>
      </w:pPr>
    </w:p>
    <w:p w14:paraId="20124DDA" w14:textId="77777777" w:rsidR="00B07928" w:rsidRPr="0078204C" w:rsidRDefault="00B07928" w:rsidP="00B07928">
      <w:pPr>
        <w:rPr>
          <w:sz w:val="20"/>
          <w:szCs w:val="20"/>
        </w:rPr>
      </w:pPr>
    </w:p>
    <w:p w14:paraId="794154F8" w14:textId="50B517EC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EINLADUNG zur </w:t>
      </w:r>
      <w:r>
        <w:rPr>
          <w:b/>
          <w:bCs/>
        </w:rPr>
        <w:t>6</w:t>
      </w:r>
      <w:r w:rsidR="00344796">
        <w:rPr>
          <w:b/>
          <w:bCs/>
        </w:rPr>
        <w:t>1</w:t>
      </w:r>
      <w:r w:rsidRPr="0078204C">
        <w:rPr>
          <w:b/>
          <w:bCs/>
        </w:rPr>
        <w:t>. Generalversammlung des FC Wiesendangen</w:t>
      </w:r>
    </w:p>
    <w:p w14:paraId="5A65B7D0" w14:textId="77777777" w:rsidR="00B07928" w:rsidRPr="0078204C" w:rsidRDefault="00B07928" w:rsidP="00B07928">
      <w:pPr>
        <w:rPr>
          <w:b/>
          <w:bCs/>
        </w:rPr>
      </w:pPr>
    </w:p>
    <w:p w14:paraId="0B497B03" w14:textId="2568D116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Mittwoch, </w:t>
      </w:r>
      <w:r w:rsidR="002B743F">
        <w:rPr>
          <w:b/>
          <w:bCs/>
        </w:rPr>
        <w:t>09. Juli 2025</w:t>
      </w:r>
      <w:r w:rsidRPr="0078204C">
        <w:rPr>
          <w:b/>
          <w:bCs/>
        </w:rPr>
        <w:t xml:space="preserve"> um 19.</w:t>
      </w:r>
      <w:r w:rsidR="00101BF9">
        <w:rPr>
          <w:b/>
          <w:bCs/>
        </w:rPr>
        <w:t>0</w:t>
      </w:r>
      <w:r w:rsidRPr="0078204C">
        <w:rPr>
          <w:b/>
          <w:bCs/>
        </w:rPr>
        <w:t>0h</w:t>
      </w:r>
    </w:p>
    <w:p w14:paraId="1D00CA67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>Wisenthalle, 8542 Wiesendangen</w:t>
      </w:r>
    </w:p>
    <w:p w14:paraId="4261A09E" w14:textId="77777777" w:rsidR="00B07928" w:rsidRPr="0078204C" w:rsidRDefault="00B07928" w:rsidP="00B07928">
      <w:pPr>
        <w:rPr>
          <w:sz w:val="20"/>
          <w:szCs w:val="20"/>
        </w:rPr>
      </w:pPr>
    </w:p>
    <w:p w14:paraId="365BA703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>_____________________________________________________________________________________</w:t>
      </w:r>
    </w:p>
    <w:p w14:paraId="75230138" w14:textId="77777777" w:rsidR="00B07928" w:rsidRPr="00E43A69" w:rsidRDefault="00B07928" w:rsidP="00B07928">
      <w:pPr>
        <w:rPr>
          <w:sz w:val="20"/>
          <w:szCs w:val="20"/>
        </w:rPr>
      </w:pPr>
    </w:p>
    <w:p w14:paraId="5AF2A718" w14:textId="77777777" w:rsidR="00B07928" w:rsidRPr="00E43A69" w:rsidRDefault="00B07928" w:rsidP="00B07928">
      <w:pPr>
        <w:rPr>
          <w:b/>
          <w:sz w:val="20"/>
          <w:szCs w:val="20"/>
        </w:rPr>
      </w:pPr>
      <w:r w:rsidRPr="00E43A69">
        <w:rPr>
          <w:b/>
          <w:sz w:val="20"/>
          <w:szCs w:val="20"/>
        </w:rPr>
        <w:t>Traktanden:</w:t>
      </w:r>
    </w:p>
    <w:p w14:paraId="2A013756" w14:textId="77777777" w:rsidR="00B07928" w:rsidRPr="00E43A69" w:rsidRDefault="00B07928" w:rsidP="00B07928">
      <w:pPr>
        <w:rPr>
          <w:sz w:val="20"/>
          <w:szCs w:val="20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817"/>
        <w:gridCol w:w="8930"/>
      </w:tblGrid>
      <w:tr w:rsidR="00B07928" w:rsidRPr="00E43A69" w14:paraId="06B34D26" w14:textId="77777777" w:rsidTr="00A20916">
        <w:tc>
          <w:tcPr>
            <w:tcW w:w="817" w:type="dxa"/>
            <w:shd w:val="clear" w:color="auto" w:fill="auto"/>
          </w:tcPr>
          <w:p w14:paraId="0BB49C2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8930" w:type="dxa"/>
            <w:shd w:val="clear" w:color="auto" w:fill="auto"/>
          </w:tcPr>
          <w:p w14:paraId="2AD69F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Begrüssung und Apell</w:t>
            </w:r>
          </w:p>
        </w:tc>
      </w:tr>
      <w:tr w:rsidR="00B07928" w:rsidRPr="00E43A69" w14:paraId="61205058" w14:textId="77777777" w:rsidTr="00A20916">
        <w:tc>
          <w:tcPr>
            <w:tcW w:w="817" w:type="dxa"/>
            <w:shd w:val="clear" w:color="auto" w:fill="auto"/>
          </w:tcPr>
          <w:p w14:paraId="27A3606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8930" w:type="dxa"/>
            <w:shd w:val="clear" w:color="auto" w:fill="auto"/>
          </w:tcPr>
          <w:p w14:paraId="41B53E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Wahl der Stimmenzähler</w:t>
            </w:r>
          </w:p>
        </w:tc>
      </w:tr>
      <w:tr w:rsidR="00B07928" w:rsidRPr="00E43A69" w14:paraId="50F66F0A" w14:textId="77777777" w:rsidTr="00A20916">
        <w:tc>
          <w:tcPr>
            <w:tcW w:w="817" w:type="dxa"/>
            <w:shd w:val="clear" w:color="auto" w:fill="auto"/>
          </w:tcPr>
          <w:p w14:paraId="2FB718AF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8930" w:type="dxa"/>
            <w:shd w:val="clear" w:color="auto" w:fill="auto"/>
          </w:tcPr>
          <w:p w14:paraId="1E3ACDD0" w14:textId="1EA17376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Protokoll der GV vom </w:t>
            </w:r>
            <w:r w:rsidR="005122AF">
              <w:rPr>
                <w:b/>
                <w:sz w:val="20"/>
                <w:szCs w:val="20"/>
              </w:rPr>
              <w:t>10. Juli 2024</w:t>
            </w:r>
            <w:r w:rsidRPr="00E43A69">
              <w:rPr>
                <w:b/>
                <w:sz w:val="20"/>
                <w:szCs w:val="20"/>
              </w:rPr>
              <w:t xml:space="preserve"> </w:t>
            </w:r>
            <w:r w:rsidRPr="00E43A69">
              <w:rPr>
                <w:bCs/>
                <w:sz w:val="20"/>
                <w:szCs w:val="20"/>
              </w:rPr>
              <w:t xml:space="preserve">(ist ab dem </w:t>
            </w:r>
            <w:r w:rsidR="005122AF">
              <w:rPr>
                <w:bCs/>
                <w:sz w:val="20"/>
                <w:szCs w:val="20"/>
              </w:rPr>
              <w:t>20. Juni 2025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</w:tc>
      </w:tr>
      <w:tr w:rsidR="00B07928" w:rsidRPr="00E43A69" w14:paraId="40007B25" w14:textId="77777777" w:rsidTr="00A20916">
        <w:tc>
          <w:tcPr>
            <w:tcW w:w="817" w:type="dxa"/>
            <w:shd w:val="clear" w:color="auto" w:fill="auto"/>
          </w:tcPr>
          <w:p w14:paraId="190EC19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8930" w:type="dxa"/>
            <w:shd w:val="clear" w:color="auto" w:fill="auto"/>
          </w:tcPr>
          <w:p w14:paraId="66260B2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Jahresberichte</w:t>
            </w:r>
          </w:p>
          <w:p w14:paraId="5C86F20B" w14:textId="7E7EFFE9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 xml:space="preserve">Die Jahresberichte (Präsident, Vizepräsident, Leiter </w:t>
            </w:r>
            <w:r>
              <w:rPr>
                <w:sz w:val="20"/>
                <w:szCs w:val="20"/>
              </w:rPr>
              <w:t>Sport</w:t>
            </w:r>
            <w:r w:rsidRPr="00E43A69">
              <w:rPr>
                <w:sz w:val="20"/>
                <w:szCs w:val="20"/>
              </w:rPr>
              <w:t xml:space="preserve"> und Grümpi-OK-Präsident) werden ab dem </w:t>
            </w:r>
            <w:r w:rsidR="005122AF">
              <w:rPr>
                <w:sz w:val="20"/>
                <w:szCs w:val="20"/>
              </w:rPr>
              <w:t>20. J</w:t>
            </w:r>
            <w:r w:rsidR="00EF112D">
              <w:rPr>
                <w:sz w:val="20"/>
                <w:szCs w:val="20"/>
              </w:rPr>
              <w:t>uni 2025</w:t>
            </w:r>
            <w:r w:rsidRPr="00E43A69">
              <w:rPr>
                <w:sz w:val="20"/>
                <w:szCs w:val="20"/>
              </w:rPr>
              <w:t xml:space="preserve"> auf der Vereinshomepage </w:t>
            </w:r>
            <w:hyperlink r:id="rId8" w:history="1">
              <w:r w:rsidRPr="00E43A69">
                <w:rPr>
                  <w:rStyle w:val="Hyperlink"/>
                  <w:sz w:val="20"/>
                  <w:szCs w:val="20"/>
                </w:rPr>
                <w:t>www.fcwiesendangen.ch</w:t>
              </w:r>
            </w:hyperlink>
            <w:r w:rsidRPr="00E43A69">
              <w:rPr>
                <w:sz w:val="20"/>
                <w:szCs w:val="20"/>
              </w:rPr>
              <w:t xml:space="preserve"> publiziert.</w:t>
            </w:r>
          </w:p>
        </w:tc>
      </w:tr>
      <w:tr w:rsidR="00B07928" w:rsidRPr="00E43A69" w14:paraId="261CDB9F" w14:textId="77777777" w:rsidTr="00A20916">
        <w:tc>
          <w:tcPr>
            <w:tcW w:w="817" w:type="dxa"/>
            <w:shd w:val="clear" w:color="auto" w:fill="auto"/>
          </w:tcPr>
          <w:p w14:paraId="6D810A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8930" w:type="dxa"/>
            <w:shd w:val="clear" w:color="auto" w:fill="auto"/>
          </w:tcPr>
          <w:p w14:paraId="0A7E30A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Mutationen/Eintritte</w:t>
            </w:r>
          </w:p>
        </w:tc>
      </w:tr>
      <w:tr w:rsidR="00B07928" w:rsidRPr="00E43A69" w14:paraId="1B3093FE" w14:textId="77777777" w:rsidTr="00A20916">
        <w:tc>
          <w:tcPr>
            <w:tcW w:w="817" w:type="dxa"/>
            <w:shd w:val="clear" w:color="auto" w:fill="auto"/>
          </w:tcPr>
          <w:p w14:paraId="3C2226A6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8930" w:type="dxa"/>
            <w:shd w:val="clear" w:color="auto" w:fill="auto"/>
          </w:tcPr>
          <w:p w14:paraId="0531778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Jahresrechnung und Bericht der Revisoren, Abnahme der Rechnung</w:t>
            </w:r>
          </w:p>
          <w:p w14:paraId="55C2A1D3" w14:textId="6ADAD71B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Grümpirechnung 202</w:t>
            </w:r>
            <w:r w:rsidR="00EF112D">
              <w:rPr>
                <w:sz w:val="20"/>
                <w:szCs w:val="20"/>
              </w:rPr>
              <w:t>4</w:t>
            </w:r>
          </w:p>
          <w:p w14:paraId="26C6EF33" w14:textId="70E44ECE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Vereinsrechnung 202</w:t>
            </w:r>
            <w:r w:rsidR="00EF112D">
              <w:rPr>
                <w:sz w:val="20"/>
                <w:szCs w:val="20"/>
              </w:rPr>
              <w:t>4</w:t>
            </w:r>
            <w:r w:rsidRPr="00E43A69">
              <w:rPr>
                <w:sz w:val="20"/>
                <w:szCs w:val="20"/>
              </w:rPr>
              <w:t>/202</w:t>
            </w:r>
            <w:r w:rsidR="00EF112D">
              <w:rPr>
                <w:sz w:val="20"/>
                <w:szCs w:val="20"/>
              </w:rPr>
              <w:t>5</w:t>
            </w:r>
          </w:p>
          <w:p w14:paraId="38D33F4F" w14:textId="01E6F0A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Revisorenbericht der Jahresrechnung 202</w:t>
            </w:r>
            <w:r w:rsidR="00EF112D">
              <w:rPr>
                <w:sz w:val="20"/>
                <w:szCs w:val="20"/>
              </w:rPr>
              <w:t>4</w:t>
            </w:r>
            <w:r w:rsidRPr="00E43A69">
              <w:rPr>
                <w:sz w:val="20"/>
                <w:szCs w:val="20"/>
              </w:rPr>
              <w:t>/202</w:t>
            </w:r>
            <w:r w:rsidR="00EF112D">
              <w:rPr>
                <w:sz w:val="20"/>
                <w:szCs w:val="20"/>
              </w:rPr>
              <w:t>5</w:t>
            </w:r>
          </w:p>
        </w:tc>
      </w:tr>
      <w:tr w:rsidR="00B07928" w:rsidRPr="00E43A69" w14:paraId="77EBCE82" w14:textId="77777777" w:rsidTr="00A20916">
        <w:tc>
          <w:tcPr>
            <w:tcW w:w="817" w:type="dxa"/>
            <w:shd w:val="clear" w:color="auto" w:fill="auto"/>
          </w:tcPr>
          <w:p w14:paraId="31AA26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8930" w:type="dxa"/>
            <w:shd w:val="clear" w:color="auto" w:fill="auto"/>
          </w:tcPr>
          <w:p w14:paraId="6781C19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der Mitgliederbeiträge und Genehmigung des Jahresbudgets</w:t>
            </w:r>
          </w:p>
        </w:tc>
      </w:tr>
      <w:tr w:rsidR="00B07928" w:rsidRPr="00E43A69" w14:paraId="22185528" w14:textId="77777777" w:rsidTr="00A20916">
        <w:tc>
          <w:tcPr>
            <w:tcW w:w="817" w:type="dxa"/>
            <w:shd w:val="clear" w:color="auto" w:fill="auto"/>
          </w:tcPr>
          <w:p w14:paraId="2C5E54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8.</w:t>
            </w:r>
          </w:p>
        </w:tc>
        <w:tc>
          <w:tcPr>
            <w:tcW w:w="8930" w:type="dxa"/>
            <w:shd w:val="clear" w:color="auto" w:fill="auto"/>
          </w:tcPr>
          <w:p w14:paraId="39DF75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des Kompetenzbeitrages des Vorstandes (wie bisher)</w:t>
            </w:r>
          </w:p>
          <w:p w14:paraId="4CA2F185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Bisher Fr. 8'000.00</w:t>
            </w:r>
          </w:p>
        </w:tc>
      </w:tr>
      <w:tr w:rsidR="00B07928" w:rsidRPr="00E43A69" w14:paraId="243681B0" w14:textId="77777777" w:rsidTr="00A20916">
        <w:tc>
          <w:tcPr>
            <w:tcW w:w="817" w:type="dxa"/>
            <w:shd w:val="clear" w:color="auto" w:fill="auto"/>
          </w:tcPr>
          <w:p w14:paraId="1A87B1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9.</w:t>
            </w:r>
          </w:p>
        </w:tc>
        <w:tc>
          <w:tcPr>
            <w:tcW w:w="8930" w:type="dxa"/>
            <w:shd w:val="clear" w:color="auto" w:fill="auto"/>
          </w:tcPr>
          <w:p w14:paraId="62A5F147" w14:textId="57CEEAA0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Wahlen </w:t>
            </w:r>
            <w:r w:rsidRPr="00E43A69">
              <w:rPr>
                <w:bCs/>
                <w:sz w:val="20"/>
                <w:szCs w:val="20"/>
              </w:rPr>
              <w:t xml:space="preserve">(Wahlliste ist ab </w:t>
            </w:r>
            <w:r w:rsidR="00EF112D">
              <w:rPr>
                <w:bCs/>
                <w:sz w:val="20"/>
                <w:szCs w:val="20"/>
              </w:rPr>
              <w:t>20. Juni 2025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  <w:p w14:paraId="13262562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Vereinspräsident</w:t>
            </w:r>
          </w:p>
          <w:p w14:paraId="3974EC5B" w14:textId="0746BFD3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übriger Vorstand (einzeln oder gesamthaft)</w:t>
            </w:r>
          </w:p>
          <w:p w14:paraId="559C2B09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Revisoren</w:t>
            </w:r>
          </w:p>
          <w:p w14:paraId="632BD926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Funktionäre</w:t>
            </w:r>
          </w:p>
        </w:tc>
      </w:tr>
      <w:tr w:rsidR="00B07928" w:rsidRPr="00E43A69" w14:paraId="1933303F" w14:textId="77777777" w:rsidTr="00A20916">
        <w:tc>
          <w:tcPr>
            <w:tcW w:w="817" w:type="dxa"/>
            <w:shd w:val="clear" w:color="auto" w:fill="auto"/>
          </w:tcPr>
          <w:p w14:paraId="5A1A12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  <w:tc>
          <w:tcPr>
            <w:tcW w:w="8930" w:type="dxa"/>
            <w:shd w:val="clear" w:color="auto" w:fill="auto"/>
          </w:tcPr>
          <w:p w14:paraId="3547A9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</w:tr>
      <w:tr w:rsidR="00B07928" w:rsidRPr="00E43A69" w14:paraId="1C208C7A" w14:textId="77777777" w:rsidTr="00A20916">
        <w:tc>
          <w:tcPr>
            <w:tcW w:w="817" w:type="dxa"/>
            <w:shd w:val="clear" w:color="auto" w:fill="auto"/>
          </w:tcPr>
          <w:p w14:paraId="5BCE9A2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10.</w:t>
            </w:r>
          </w:p>
        </w:tc>
        <w:tc>
          <w:tcPr>
            <w:tcW w:w="8930" w:type="dxa"/>
            <w:shd w:val="clear" w:color="auto" w:fill="auto"/>
          </w:tcPr>
          <w:p w14:paraId="1FFBDB80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Mitteilungen aus den Resorts</w:t>
            </w:r>
          </w:p>
        </w:tc>
      </w:tr>
      <w:tr w:rsidR="00B07928" w:rsidRPr="00E43A69" w14:paraId="3119E139" w14:textId="77777777" w:rsidTr="00A20916">
        <w:tc>
          <w:tcPr>
            <w:tcW w:w="817" w:type="dxa"/>
            <w:shd w:val="clear" w:color="auto" w:fill="auto"/>
          </w:tcPr>
          <w:p w14:paraId="27B9E9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11.</w:t>
            </w:r>
          </w:p>
        </w:tc>
        <w:tc>
          <w:tcPr>
            <w:tcW w:w="8930" w:type="dxa"/>
            <w:shd w:val="clear" w:color="auto" w:fill="auto"/>
          </w:tcPr>
          <w:p w14:paraId="222DA10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Anträge</w:t>
            </w:r>
          </w:p>
          <w:p w14:paraId="4B87BAE6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Cs/>
                <w:sz w:val="20"/>
                <w:szCs w:val="20"/>
              </w:rPr>
              <w:t>Beschlussfassung über Anträge der Mitglieder</w:t>
            </w:r>
          </w:p>
        </w:tc>
      </w:tr>
      <w:tr w:rsidR="00B07928" w:rsidRPr="00E43A69" w14:paraId="4DEF7EB1" w14:textId="77777777" w:rsidTr="00A20916">
        <w:tc>
          <w:tcPr>
            <w:tcW w:w="817" w:type="dxa"/>
            <w:shd w:val="clear" w:color="auto" w:fill="auto"/>
          </w:tcPr>
          <w:p w14:paraId="48E20F1D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12.</w:t>
            </w:r>
          </w:p>
        </w:tc>
        <w:tc>
          <w:tcPr>
            <w:tcW w:w="8930" w:type="dxa"/>
            <w:shd w:val="clear" w:color="auto" w:fill="auto"/>
          </w:tcPr>
          <w:p w14:paraId="236AA95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Ehrungen</w:t>
            </w:r>
          </w:p>
        </w:tc>
      </w:tr>
      <w:tr w:rsidR="00B07928" w:rsidRPr="00E43A69" w14:paraId="2E3B88B5" w14:textId="77777777" w:rsidTr="00A20916">
        <w:tc>
          <w:tcPr>
            <w:tcW w:w="817" w:type="dxa"/>
            <w:shd w:val="clear" w:color="auto" w:fill="auto"/>
          </w:tcPr>
          <w:p w14:paraId="77DC317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13.</w:t>
            </w:r>
          </w:p>
        </w:tc>
        <w:tc>
          <w:tcPr>
            <w:tcW w:w="8930" w:type="dxa"/>
            <w:shd w:val="clear" w:color="auto" w:fill="auto"/>
          </w:tcPr>
          <w:p w14:paraId="5562113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Offenes Mikrophon (die Mitglieder haben das Wort)</w:t>
            </w:r>
          </w:p>
        </w:tc>
      </w:tr>
      <w:tr w:rsidR="00B07928" w:rsidRPr="00E43A69" w14:paraId="48437B68" w14:textId="77777777" w:rsidTr="00A20916">
        <w:tc>
          <w:tcPr>
            <w:tcW w:w="817" w:type="dxa"/>
            <w:shd w:val="clear" w:color="auto" w:fill="auto"/>
          </w:tcPr>
          <w:p w14:paraId="3CF848C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14.</w:t>
            </w:r>
          </w:p>
        </w:tc>
        <w:tc>
          <w:tcPr>
            <w:tcW w:w="8930" w:type="dxa"/>
            <w:shd w:val="clear" w:color="auto" w:fill="auto"/>
          </w:tcPr>
          <w:p w14:paraId="1C0D60B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Verschiedenes</w:t>
            </w:r>
          </w:p>
        </w:tc>
      </w:tr>
    </w:tbl>
    <w:p w14:paraId="5FE23074" w14:textId="77777777" w:rsidR="00B07928" w:rsidRPr="00E43A69" w:rsidRDefault="00B07928" w:rsidP="00B07928">
      <w:pPr>
        <w:rPr>
          <w:sz w:val="20"/>
          <w:szCs w:val="20"/>
        </w:rPr>
      </w:pPr>
    </w:p>
    <w:p w14:paraId="0369ACA8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Anträge sind mindestens 10 Tage vor der Versammlung dem Vorstand schriftlich einzureichen. Die Teilnahme an der GV ist für alle Aktiven, Senioren, Veteranen, A-Junioren und Funktionäre (ab dem vollendeten 18. Altersjahr) obligatorisch. Passivmitglieder, Donatoren, Supporter, Gümmeler, Gönner und Sponsoren sind herzlich eingeladen, aber nicht stimmberechtigt. Entschuldigungen sind schriftlich dem Sekretariat (sekretariat@fcwiesendangen.ch) einzureichen.</w:t>
      </w:r>
    </w:p>
    <w:p w14:paraId="08116CB2" w14:textId="77777777" w:rsidR="00B07928" w:rsidRPr="00E43A69" w:rsidRDefault="00B07928" w:rsidP="00B07928">
      <w:pPr>
        <w:rPr>
          <w:sz w:val="20"/>
          <w:szCs w:val="20"/>
        </w:rPr>
      </w:pPr>
    </w:p>
    <w:p w14:paraId="17298155" w14:textId="77777777" w:rsidR="00B07928" w:rsidRPr="00E43A69" w:rsidRDefault="00B07928" w:rsidP="00B07928">
      <w:pPr>
        <w:rPr>
          <w:sz w:val="20"/>
          <w:szCs w:val="20"/>
        </w:rPr>
      </w:pPr>
    </w:p>
    <w:p w14:paraId="2E5345F0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Mit sportlichen Grüssen</w:t>
      </w:r>
    </w:p>
    <w:p w14:paraId="4BAEDA89" w14:textId="77777777" w:rsidR="00B07928" w:rsidRPr="00E43A69" w:rsidRDefault="00B07928" w:rsidP="00B07928">
      <w:pPr>
        <w:rPr>
          <w:sz w:val="20"/>
          <w:szCs w:val="20"/>
        </w:rPr>
      </w:pPr>
    </w:p>
    <w:p w14:paraId="0E028527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FC Wiesendangen</w:t>
      </w:r>
    </w:p>
    <w:p w14:paraId="77E3E22C" w14:textId="19EB26F0" w:rsidR="00513DE1" w:rsidRPr="00B07928" w:rsidRDefault="00B07928" w:rsidP="00513DE1">
      <w:pPr>
        <w:rPr>
          <w:sz w:val="20"/>
          <w:szCs w:val="20"/>
        </w:rPr>
      </w:pPr>
      <w:r w:rsidRPr="00E43A69">
        <w:rPr>
          <w:sz w:val="20"/>
          <w:szCs w:val="20"/>
        </w:rPr>
        <w:t>Vorstand</w:t>
      </w:r>
    </w:p>
    <w:sectPr w:rsidR="00513DE1" w:rsidRPr="00B07928" w:rsidSect="007A162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694" w:right="424" w:bottom="1134" w:left="1134" w:header="709" w:footer="28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E7DBB" w14:textId="77777777" w:rsidR="007F6240" w:rsidRDefault="007F6240" w:rsidP="00210673">
      <w:r>
        <w:separator/>
      </w:r>
    </w:p>
  </w:endnote>
  <w:endnote w:type="continuationSeparator" w:id="0">
    <w:p w14:paraId="393EE81E" w14:textId="77777777" w:rsidR="007F6240" w:rsidRDefault="007F6240" w:rsidP="00210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B0F52" w14:textId="77777777" w:rsidR="00705348" w:rsidRPr="009A2066" w:rsidRDefault="00B47D79" w:rsidP="00513DE1">
    <w:pPr>
      <w:pStyle w:val="Fuzeile"/>
      <w:ind w:left="-426"/>
      <w:rPr>
        <w:lang w:val="de-CH"/>
      </w:rPr>
    </w:pPr>
    <w:r>
      <w:rPr>
        <w:noProof/>
        <w:lang w:val="de-CH"/>
      </w:rPr>
      <w:drawing>
        <wp:inline distT="0" distB="0" distL="0" distR="0" wp14:anchorId="4BF8F29A" wp14:editId="287FCCB2">
          <wp:extent cx="6571615" cy="923925"/>
          <wp:effectExtent l="0" t="0" r="0" b="0"/>
          <wp:docPr id="166398880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1615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048F3" w14:textId="77777777" w:rsidR="00513DE1" w:rsidRDefault="00513DE1" w:rsidP="00505B92">
    <w:pPr>
      <w:pStyle w:val="Fuzeile"/>
      <w:ind w:left="-426"/>
      <w:rPr>
        <w:noProof/>
      </w:rPr>
    </w:pPr>
    <w:bookmarkStart w:id="0" w:name="_Hlk141523251"/>
  </w:p>
  <w:p w14:paraId="368B5770" w14:textId="77777777" w:rsidR="001E2369" w:rsidRPr="003C1DE6" w:rsidRDefault="00B47D79" w:rsidP="00505B92">
    <w:pPr>
      <w:pStyle w:val="Fuzeile"/>
      <w:ind w:left="-426"/>
    </w:pPr>
    <w:r w:rsidRPr="007414CE">
      <w:rPr>
        <w:noProof/>
      </w:rPr>
      <w:drawing>
        <wp:inline distT="0" distB="0" distL="0" distR="0" wp14:anchorId="5FCE1C84" wp14:editId="0128D630">
          <wp:extent cx="6562725" cy="914400"/>
          <wp:effectExtent l="0" t="0" r="0" b="0"/>
          <wp:docPr id="186803375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272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B50DA" w14:textId="77777777" w:rsidR="007F6240" w:rsidRDefault="007F6240" w:rsidP="00210673">
      <w:r>
        <w:separator/>
      </w:r>
    </w:p>
  </w:footnote>
  <w:footnote w:type="continuationSeparator" w:id="0">
    <w:p w14:paraId="2F2C69F2" w14:textId="77777777" w:rsidR="007F6240" w:rsidRDefault="007F6240" w:rsidP="00210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EFC9" w14:textId="77777777" w:rsidR="00513DE1" w:rsidRDefault="00B47D79" w:rsidP="00513DE1">
    <w:pPr>
      <w:pStyle w:val="Kopfzeile"/>
      <w:ind w:left="-284"/>
    </w:pPr>
    <w:r>
      <w:rPr>
        <w:noProof/>
      </w:rPr>
      <w:drawing>
        <wp:inline distT="0" distB="0" distL="0" distR="0" wp14:anchorId="49D15039" wp14:editId="7DFF7358">
          <wp:extent cx="6581140" cy="904875"/>
          <wp:effectExtent l="0" t="0" r="0" b="0"/>
          <wp:docPr id="120420210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114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D8C19" w14:textId="77777777" w:rsidR="007136A6" w:rsidRDefault="00B47D79" w:rsidP="00505B92">
    <w:pPr>
      <w:pStyle w:val="Kopfzeile"/>
      <w:tabs>
        <w:tab w:val="clear" w:pos="3033"/>
        <w:tab w:val="clear" w:pos="6067"/>
      </w:tabs>
      <w:ind w:left="-284"/>
    </w:pPr>
    <w:r w:rsidRPr="001C492B">
      <w:rPr>
        <w:noProof/>
        <w:lang w:val="de-DE" w:eastAsia="de-DE"/>
      </w:rPr>
      <w:drawing>
        <wp:inline distT="0" distB="0" distL="0" distR="0" wp14:anchorId="49DC9ED5" wp14:editId="2FC626E0">
          <wp:extent cx="6572250" cy="895350"/>
          <wp:effectExtent l="0" t="0" r="0" b="0"/>
          <wp:docPr id="695616570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5246D8DC"/>
    <w:lvl w:ilvl="0">
      <w:start w:val="1"/>
      <w:numFmt w:val="decimal"/>
      <w:lvlText w:val="%1."/>
      <w:lvlJc w:val="left"/>
      <w:rPr>
        <w:sz w:val="22"/>
        <w:szCs w:val="22"/>
      </w:rPr>
    </w:lvl>
    <w:lvl w:ilvl="1">
      <w:start w:val="1"/>
      <w:numFmt w:val="lowerLetter"/>
      <w:lvlText w:val="%2)"/>
      <w:lvlJc w:val="left"/>
      <w:rPr>
        <w:sz w:val="22"/>
        <w:szCs w:val="22"/>
      </w:rPr>
    </w:lvl>
    <w:lvl w:ilvl="2">
      <w:start w:val="1"/>
      <w:numFmt w:val="lowerLetter"/>
      <w:lvlText w:val="%2)"/>
      <w:lvlJc w:val="left"/>
      <w:rPr>
        <w:sz w:val="22"/>
        <w:szCs w:val="22"/>
      </w:rPr>
    </w:lvl>
    <w:lvl w:ilvl="3">
      <w:start w:val="1"/>
      <w:numFmt w:val="lowerLetter"/>
      <w:lvlText w:val="%2)"/>
      <w:lvlJc w:val="left"/>
      <w:rPr>
        <w:sz w:val="22"/>
        <w:szCs w:val="22"/>
      </w:rPr>
    </w:lvl>
    <w:lvl w:ilvl="4">
      <w:start w:val="1"/>
      <w:numFmt w:val="lowerLetter"/>
      <w:lvlText w:val="%2)"/>
      <w:lvlJc w:val="left"/>
      <w:rPr>
        <w:sz w:val="22"/>
        <w:szCs w:val="22"/>
      </w:rPr>
    </w:lvl>
    <w:lvl w:ilvl="5">
      <w:start w:val="1"/>
      <w:numFmt w:val="lowerLetter"/>
      <w:lvlText w:val="%2)"/>
      <w:lvlJc w:val="left"/>
      <w:rPr>
        <w:sz w:val="22"/>
        <w:szCs w:val="22"/>
      </w:rPr>
    </w:lvl>
    <w:lvl w:ilvl="6">
      <w:start w:val="1"/>
      <w:numFmt w:val="lowerLetter"/>
      <w:lvlText w:val="%2)"/>
      <w:lvlJc w:val="left"/>
      <w:rPr>
        <w:sz w:val="22"/>
        <w:szCs w:val="22"/>
      </w:rPr>
    </w:lvl>
    <w:lvl w:ilvl="7">
      <w:start w:val="1"/>
      <w:numFmt w:val="lowerLetter"/>
      <w:lvlText w:val="%2)"/>
      <w:lvlJc w:val="left"/>
      <w:rPr>
        <w:sz w:val="22"/>
        <w:szCs w:val="22"/>
      </w:rPr>
    </w:lvl>
    <w:lvl w:ilvl="8">
      <w:start w:val="1"/>
      <w:numFmt w:val="lowerLetter"/>
      <w:lvlText w:val="%2)"/>
      <w:lvlJc w:val="left"/>
      <w:rPr>
        <w:sz w:val="22"/>
        <w:szCs w:val="22"/>
      </w:rPr>
    </w:lvl>
  </w:abstractNum>
  <w:abstractNum w:abstractNumId="1" w15:restartNumberingAfterBreak="0">
    <w:nsid w:val="00000003"/>
    <w:multiLevelType w:val="multilevel"/>
    <w:tmpl w:val="0FCEB5CE"/>
    <w:lvl w:ilvl="0">
      <w:start w:val="1"/>
      <w:numFmt w:val="lowerLetter"/>
      <w:lvlText w:val="%1."/>
      <w:lvlJc w:val="left"/>
      <w:rPr>
        <w:sz w:val="22"/>
        <w:szCs w:val="22"/>
      </w:rPr>
    </w:lvl>
    <w:lvl w:ilvl="1">
      <w:start w:val="10"/>
      <w:numFmt w:val="decimal"/>
      <w:lvlText w:val="%2."/>
      <w:lvlJc w:val="left"/>
      <w:rPr>
        <w:sz w:val="22"/>
        <w:szCs w:val="22"/>
      </w:rPr>
    </w:lvl>
    <w:lvl w:ilvl="2">
      <w:start w:val="10"/>
      <w:numFmt w:val="decimal"/>
      <w:lvlText w:val="%2."/>
      <w:lvlJc w:val="left"/>
      <w:rPr>
        <w:sz w:val="22"/>
        <w:szCs w:val="22"/>
      </w:rPr>
    </w:lvl>
    <w:lvl w:ilvl="3">
      <w:start w:val="10"/>
      <w:numFmt w:val="decimal"/>
      <w:lvlText w:val="%2."/>
      <w:lvlJc w:val="left"/>
      <w:rPr>
        <w:sz w:val="22"/>
        <w:szCs w:val="22"/>
      </w:rPr>
    </w:lvl>
    <w:lvl w:ilvl="4">
      <w:start w:val="10"/>
      <w:numFmt w:val="decimal"/>
      <w:lvlText w:val="%2."/>
      <w:lvlJc w:val="left"/>
      <w:rPr>
        <w:sz w:val="22"/>
        <w:szCs w:val="22"/>
      </w:rPr>
    </w:lvl>
    <w:lvl w:ilvl="5">
      <w:start w:val="10"/>
      <w:numFmt w:val="decimal"/>
      <w:lvlText w:val="%2."/>
      <w:lvlJc w:val="left"/>
      <w:rPr>
        <w:sz w:val="22"/>
        <w:szCs w:val="22"/>
      </w:rPr>
    </w:lvl>
    <w:lvl w:ilvl="6">
      <w:start w:val="10"/>
      <w:numFmt w:val="decimal"/>
      <w:lvlText w:val="%2."/>
      <w:lvlJc w:val="left"/>
      <w:rPr>
        <w:sz w:val="22"/>
        <w:szCs w:val="22"/>
      </w:rPr>
    </w:lvl>
    <w:lvl w:ilvl="7">
      <w:start w:val="10"/>
      <w:numFmt w:val="decimal"/>
      <w:lvlText w:val="%2."/>
      <w:lvlJc w:val="left"/>
      <w:rPr>
        <w:sz w:val="22"/>
        <w:szCs w:val="22"/>
      </w:rPr>
    </w:lvl>
    <w:lvl w:ilvl="8">
      <w:start w:val="10"/>
      <w:numFmt w:val="decimal"/>
      <w:lvlText w:val="%2."/>
      <w:lvlJc w:val="left"/>
      <w:rPr>
        <w:sz w:val="22"/>
        <w:szCs w:val="22"/>
      </w:rPr>
    </w:lvl>
  </w:abstractNum>
  <w:abstractNum w:abstractNumId="2" w15:restartNumberingAfterBreak="0">
    <w:nsid w:val="012E6B26"/>
    <w:multiLevelType w:val="hybridMultilevel"/>
    <w:tmpl w:val="8408A314"/>
    <w:lvl w:ilvl="0" w:tplc="D42EA698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3C9619C"/>
    <w:multiLevelType w:val="hybridMultilevel"/>
    <w:tmpl w:val="776E14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B0C4D"/>
    <w:multiLevelType w:val="hybridMultilevel"/>
    <w:tmpl w:val="3D74E728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5" w15:restartNumberingAfterBreak="0">
    <w:nsid w:val="1754205E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97E1B8B"/>
    <w:multiLevelType w:val="hybridMultilevel"/>
    <w:tmpl w:val="2A7AD068"/>
    <w:lvl w:ilvl="0" w:tplc="2430BBCC"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7" w15:restartNumberingAfterBreak="0">
    <w:nsid w:val="2225236F"/>
    <w:multiLevelType w:val="hybridMultilevel"/>
    <w:tmpl w:val="D5803554"/>
    <w:lvl w:ilvl="0" w:tplc="4D900EB6">
      <w:start w:val="3"/>
      <w:numFmt w:val="bullet"/>
      <w:lvlText w:val="-"/>
      <w:lvlJc w:val="left"/>
      <w:pPr>
        <w:ind w:left="1174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8" w15:restartNumberingAfterBreak="0">
    <w:nsid w:val="2C6F5E20"/>
    <w:multiLevelType w:val="hybridMultilevel"/>
    <w:tmpl w:val="11E8445A"/>
    <w:lvl w:ilvl="0" w:tplc="348C6C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B1528"/>
    <w:multiLevelType w:val="hybridMultilevel"/>
    <w:tmpl w:val="36EA08F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A1B32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09431CD"/>
    <w:multiLevelType w:val="hybridMultilevel"/>
    <w:tmpl w:val="F486737C"/>
    <w:lvl w:ilvl="0" w:tplc="7020F516">
      <w:numFmt w:val="bullet"/>
      <w:lvlText w:val="-"/>
      <w:lvlJc w:val="left"/>
      <w:pPr>
        <w:ind w:left="1305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2" w15:restartNumberingAfterBreak="0">
    <w:nsid w:val="41285703"/>
    <w:multiLevelType w:val="hybridMultilevel"/>
    <w:tmpl w:val="0032D6B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6668"/>
    <w:multiLevelType w:val="hybridMultilevel"/>
    <w:tmpl w:val="2954EAC2"/>
    <w:lvl w:ilvl="0" w:tplc="CB3E7F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F5775D"/>
    <w:multiLevelType w:val="hybridMultilevel"/>
    <w:tmpl w:val="7264DFBC"/>
    <w:lvl w:ilvl="0" w:tplc="7FD8F014"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7974FE"/>
    <w:multiLevelType w:val="hybridMultilevel"/>
    <w:tmpl w:val="EF820A7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97902"/>
    <w:multiLevelType w:val="multilevel"/>
    <w:tmpl w:val="15DE3264"/>
    <w:lvl w:ilvl="0">
      <w:start w:val="1"/>
      <w:numFmt w:val="decimal"/>
      <w:pStyle w:val="Liste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pStyle w:val="Liste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Liste3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7" w15:restartNumberingAfterBreak="0">
    <w:nsid w:val="630D3A16"/>
    <w:multiLevelType w:val="hybridMultilevel"/>
    <w:tmpl w:val="14EAC072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8" w15:restartNumberingAfterBreak="0">
    <w:nsid w:val="69A64F7C"/>
    <w:multiLevelType w:val="hybridMultilevel"/>
    <w:tmpl w:val="D4C04094"/>
    <w:lvl w:ilvl="0" w:tplc="FF7A81A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0" w:hanging="360"/>
      </w:pPr>
    </w:lvl>
    <w:lvl w:ilvl="2" w:tplc="0807001B" w:tentative="1">
      <w:start w:val="1"/>
      <w:numFmt w:val="lowerRoman"/>
      <w:lvlText w:val="%3."/>
      <w:lvlJc w:val="right"/>
      <w:pPr>
        <w:ind w:left="2220" w:hanging="180"/>
      </w:pPr>
    </w:lvl>
    <w:lvl w:ilvl="3" w:tplc="0807000F" w:tentative="1">
      <w:start w:val="1"/>
      <w:numFmt w:val="decimal"/>
      <w:lvlText w:val="%4."/>
      <w:lvlJc w:val="left"/>
      <w:pPr>
        <w:ind w:left="2940" w:hanging="360"/>
      </w:pPr>
    </w:lvl>
    <w:lvl w:ilvl="4" w:tplc="08070019" w:tentative="1">
      <w:start w:val="1"/>
      <w:numFmt w:val="lowerLetter"/>
      <w:lvlText w:val="%5."/>
      <w:lvlJc w:val="left"/>
      <w:pPr>
        <w:ind w:left="3660" w:hanging="360"/>
      </w:pPr>
    </w:lvl>
    <w:lvl w:ilvl="5" w:tplc="0807001B" w:tentative="1">
      <w:start w:val="1"/>
      <w:numFmt w:val="lowerRoman"/>
      <w:lvlText w:val="%6."/>
      <w:lvlJc w:val="right"/>
      <w:pPr>
        <w:ind w:left="4380" w:hanging="180"/>
      </w:pPr>
    </w:lvl>
    <w:lvl w:ilvl="6" w:tplc="0807000F" w:tentative="1">
      <w:start w:val="1"/>
      <w:numFmt w:val="decimal"/>
      <w:lvlText w:val="%7."/>
      <w:lvlJc w:val="left"/>
      <w:pPr>
        <w:ind w:left="5100" w:hanging="360"/>
      </w:pPr>
    </w:lvl>
    <w:lvl w:ilvl="7" w:tplc="08070019" w:tentative="1">
      <w:start w:val="1"/>
      <w:numFmt w:val="lowerLetter"/>
      <w:lvlText w:val="%8."/>
      <w:lvlJc w:val="left"/>
      <w:pPr>
        <w:ind w:left="5820" w:hanging="360"/>
      </w:pPr>
    </w:lvl>
    <w:lvl w:ilvl="8" w:tplc="08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6B7232DF"/>
    <w:multiLevelType w:val="hybridMultilevel"/>
    <w:tmpl w:val="85C8C08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7A4E03"/>
    <w:multiLevelType w:val="hybridMultilevel"/>
    <w:tmpl w:val="0B02A2AC"/>
    <w:lvl w:ilvl="0" w:tplc="0807000F">
      <w:start w:val="1"/>
      <w:numFmt w:val="decimal"/>
      <w:lvlText w:val="%1."/>
      <w:lvlJc w:val="left"/>
      <w:pPr>
        <w:ind w:left="1077" w:hanging="360"/>
      </w:pPr>
    </w:lvl>
    <w:lvl w:ilvl="1" w:tplc="08070019">
      <w:start w:val="1"/>
      <w:numFmt w:val="lowerLetter"/>
      <w:lvlText w:val="%2."/>
      <w:lvlJc w:val="left"/>
      <w:pPr>
        <w:ind w:left="1636" w:hanging="360"/>
      </w:pPr>
    </w:lvl>
    <w:lvl w:ilvl="2" w:tplc="0807001B" w:tentative="1">
      <w:start w:val="1"/>
      <w:numFmt w:val="lowerRoman"/>
      <w:lvlText w:val="%3."/>
      <w:lvlJc w:val="right"/>
      <w:pPr>
        <w:ind w:left="2517" w:hanging="180"/>
      </w:pPr>
    </w:lvl>
    <w:lvl w:ilvl="3" w:tplc="0807000F" w:tentative="1">
      <w:start w:val="1"/>
      <w:numFmt w:val="decimal"/>
      <w:lvlText w:val="%4."/>
      <w:lvlJc w:val="left"/>
      <w:pPr>
        <w:ind w:left="3237" w:hanging="360"/>
      </w:pPr>
    </w:lvl>
    <w:lvl w:ilvl="4" w:tplc="08070019" w:tentative="1">
      <w:start w:val="1"/>
      <w:numFmt w:val="lowerLetter"/>
      <w:lvlText w:val="%5."/>
      <w:lvlJc w:val="left"/>
      <w:pPr>
        <w:ind w:left="3957" w:hanging="360"/>
      </w:pPr>
    </w:lvl>
    <w:lvl w:ilvl="5" w:tplc="0807001B" w:tentative="1">
      <w:start w:val="1"/>
      <w:numFmt w:val="lowerRoman"/>
      <w:lvlText w:val="%6."/>
      <w:lvlJc w:val="right"/>
      <w:pPr>
        <w:ind w:left="4677" w:hanging="180"/>
      </w:pPr>
    </w:lvl>
    <w:lvl w:ilvl="6" w:tplc="0807000F" w:tentative="1">
      <w:start w:val="1"/>
      <w:numFmt w:val="decimal"/>
      <w:lvlText w:val="%7."/>
      <w:lvlJc w:val="left"/>
      <w:pPr>
        <w:ind w:left="5397" w:hanging="360"/>
      </w:pPr>
    </w:lvl>
    <w:lvl w:ilvl="7" w:tplc="08070019" w:tentative="1">
      <w:start w:val="1"/>
      <w:numFmt w:val="lowerLetter"/>
      <w:lvlText w:val="%8."/>
      <w:lvlJc w:val="left"/>
      <w:pPr>
        <w:ind w:left="6117" w:hanging="360"/>
      </w:pPr>
    </w:lvl>
    <w:lvl w:ilvl="8" w:tplc="08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 w15:restartNumberingAfterBreak="0">
    <w:nsid w:val="6EC30707"/>
    <w:multiLevelType w:val="hybridMultilevel"/>
    <w:tmpl w:val="AF42F1AA"/>
    <w:lvl w:ilvl="0" w:tplc="7FD8F014">
      <w:numFmt w:val="bullet"/>
      <w:lvlText w:val="-"/>
      <w:lvlJc w:val="left"/>
      <w:pPr>
        <w:ind w:left="1305" w:hanging="360"/>
      </w:pPr>
      <w:rPr>
        <w:rFonts w:ascii="Arial" w:eastAsia="Times New Roman" w:hAnsi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2" w15:restartNumberingAfterBreak="0">
    <w:nsid w:val="71CF6024"/>
    <w:multiLevelType w:val="hybridMultilevel"/>
    <w:tmpl w:val="FED2592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C0307"/>
    <w:multiLevelType w:val="hybridMultilevel"/>
    <w:tmpl w:val="BED6A8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297D8B"/>
    <w:multiLevelType w:val="hybridMultilevel"/>
    <w:tmpl w:val="2BC206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64365B"/>
    <w:multiLevelType w:val="hybridMultilevel"/>
    <w:tmpl w:val="C6624336"/>
    <w:lvl w:ilvl="0" w:tplc="D35CF064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7CF2267F"/>
    <w:multiLevelType w:val="hybridMultilevel"/>
    <w:tmpl w:val="4676AFAE"/>
    <w:lvl w:ilvl="0" w:tplc="A9603B74">
      <w:start w:val="41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66067903">
    <w:abstractNumId w:val="16"/>
  </w:num>
  <w:num w:numId="2" w16cid:durableId="1894611700">
    <w:abstractNumId w:val="23"/>
  </w:num>
  <w:num w:numId="3" w16cid:durableId="873619650">
    <w:abstractNumId w:val="19"/>
  </w:num>
  <w:num w:numId="4" w16cid:durableId="1134443927">
    <w:abstractNumId w:val="3"/>
  </w:num>
  <w:num w:numId="5" w16cid:durableId="204801935">
    <w:abstractNumId w:val="22"/>
  </w:num>
  <w:num w:numId="6" w16cid:durableId="556165579">
    <w:abstractNumId w:val="15"/>
  </w:num>
  <w:num w:numId="7" w16cid:durableId="1764838433">
    <w:abstractNumId w:val="18"/>
  </w:num>
  <w:num w:numId="8" w16cid:durableId="1117993597">
    <w:abstractNumId w:val="7"/>
  </w:num>
  <w:num w:numId="9" w16cid:durableId="416562169">
    <w:abstractNumId w:val="14"/>
  </w:num>
  <w:num w:numId="10" w16cid:durableId="77798804">
    <w:abstractNumId w:val="11"/>
  </w:num>
  <w:num w:numId="11" w16cid:durableId="1616904501">
    <w:abstractNumId w:val="21"/>
  </w:num>
  <w:num w:numId="12" w16cid:durableId="1841309879">
    <w:abstractNumId w:val="20"/>
  </w:num>
  <w:num w:numId="13" w16cid:durableId="868371089">
    <w:abstractNumId w:val="25"/>
  </w:num>
  <w:num w:numId="14" w16cid:durableId="1411579919">
    <w:abstractNumId w:val="2"/>
  </w:num>
  <w:num w:numId="15" w16cid:durableId="1940482292">
    <w:abstractNumId w:val="6"/>
  </w:num>
  <w:num w:numId="16" w16cid:durableId="861478133">
    <w:abstractNumId w:val="17"/>
  </w:num>
  <w:num w:numId="17" w16cid:durableId="223295114">
    <w:abstractNumId w:val="4"/>
  </w:num>
  <w:num w:numId="18" w16cid:durableId="272709007">
    <w:abstractNumId w:val="10"/>
  </w:num>
  <w:num w:numId="19" w16cid:durableId="1671328322">
    <w:abstractNumId w:val="5"/>
  </w:num>
  <w:num w:numId="20" w16cid:durableId="740520068">
    <w:abstractNumId w:val="0"/>
  </w:num>
  <w:num w:numId="21" w16cid:durableId="1001006849">
    <w:abstractNumId w:val="1"/>
  </w:num>
  <w:num w:numId="22" w16cid:durableId="5452168">
    <w:abstractNumId w:val="8"/>
  </w:num>
  <w:num w:numId="23" w16cid:durableId="1628316761">
    <w:abstractNumId w:val="26"/>
  </w:num>
  <w:num w:numId="24" w16cid:durableId="413554610">
    <w:abstractNumId w:val="9"/>
  </w:num>
  <w:num w:numId="25" w16cid:durableId="148330114">
    <w:abstractNumId w:val="13"/>
  </w:num>
  <w:num w:numId="26" w16cid:durableId="1510411687">
    <w:abstractNumId w:val="12"/>
  </w:num>
  <w:num w:numId="27" w16cid:durableId="18212640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928"/>
    <w:rsid w:val="00005883"/>
    <w:rsid w:val="00014F10"/>
    <w:rsid w:val="00025C5A"/>
    <w:rsid w:val="00030849"/>
    <w:rsid w:val="0003104E"/>
    <w:rsid w:val="00040181"/>
    <w:rsid w:val="000417FD"/>
    <w:rsid w:val="00041FDE"/>
    <w:rsid w:val="00046645"/>
    <w:rsid w:val="0004668A"/>
    <w:rsid w:val="00046D12"/>
    <w:rsid w:val="00062E55"/>
    <w:rsid w:val="000640D9"/>
    <w:rsid w:val="000653C0"/>
    <w:rsid w:val="000825AA"/>
    <w:rsid w:val="000A1F5A"/>
    <w:rsid w:val="000C0D23"/>
    <w:rsid w:val="000C3EB4"/>
    <w:rsid w:val="000C6F05"/>
    <w:rsid w:val="000D7258"/>
    <w:rsid w:val="000F217D"/>
    <w:rsid w:val="00101BF9"/>
    <w:rsid w:val="001209BE"/>
    <w:rsid w:val="00123EE1"/>
    <w:rsid w:val="00126DF8"/>
    <w:rsid w:val="001270CF"/>
    <w:rsid w:val="0013637E"/>
    <w:rsid w:val="001555F2"/>
    <w:rsid w:val="00156B4E"/>
    <w:rsid w:val="00157A7A"/>
    <w:rsid w:val="001629DC"/>
    <w:rsid w:val="00164CB3"/>
    <w:rsid w:val="00166699"/>
    <w:rsid w:val="0017018C"/>
    <w:rsid w:val="001735DC"/>
    <w:rsid w:val="0017717D"/>
    <w:rsid w:val="00186B0A"/>
    <w:rsid w:val="001877EE"/>
    <w:rsid w:val="001A0ADE"/>
    <w:rsid w:val="001B1926"/>
    <w:rsid w:val="001B245B"/>
    <w:rsid w:val="001B5C95"/>
    <w:rsid w:val="001C492B"/>
    <w:rsid w:val="001D3D8B"/>
    <w:rsid w:val="001D5C3A"/>
    <w:rsid w:val="001E2369"/>
    <w:rsid w:val="001E65A3"/>
    <w:rsid w:val="001E674F"/>
    <w:rsid w:val="001F2863"/>
    <w:rsid w:val="001F64AD"/>
    <w:rsid w:val="001F656C"/>
    <w:rsid w:val="00200FA9"/>
    <w:rsid w:val="00203B0C"/>
    <w:rsid w:val="00206E93"/>
    <w:rsid w:val="00210673"/>
    <w:rsid w:val="002155CB"/>
    <w:rsid w:val="00216389"/>
    <w:rsid w:val="00227C69"/>
    <w:rsid w:val="00236107"/>
    <w:rsid w:val="00236A5E"/>
    <w:rsid w:val="00246A31"/>
    <w:rsid w:val="00247563"/>
    <w:rsid w:val="00254280"/>
    <w:rsid w:val="00262DC8"/>
    <w:rsid w:val="002862DE"/>
    <w:rsid w:val="002866CE"/>
    <w:rsid w:val="00290BF4"/>
    <w:rsid w:val="0029260C"/>
    <w:rsid w:val="00295960"/>
    <w:rsid w:val="0029790F"/>
    <w:rsid w:val="002A1890"/>
    <w:rsid w:val="002A5D7B"/>
    <w:rsid w:val="002A66BC"/>
    <w:rsid w:val="002B743F"/>
    <w:rsid w:val="002B7F4D"/>
    <w:rsid w:val="002C14CE"/>
    <w:rsid w:val="002C7610"/>
    <w:rsid w:val="002D70D6"/>
    <w:rsid w:val="002F0375"/>
    <w:rsid w:val="002F052F"/>
    <w:rsid w:val="002F162D"/>
    <w:rsid w:val="002F627F"/>
    <w:rsid w:val="002F6653"/>
    <w:rsid w:val="00305892"/>
    <w:rsid w:val="00310103"/>
    <w:rsid w:val="003164F5"/>
    <w:rsid w:val="00325D1B"/>
    <w:rsid w:val="00334DC8"/>
    <w:rsid w:val="0034116A"/>
    <w:rsid w:val="003443A1"/>
    <w:rsid w:val="00344796"/>
    <w:rsid w:val="00351C01"/>
    <w:rsid w:val="003629D7"/>
    <w:rsid w:val="00362FFD"/>
    <w:rsid w:val="0037395E"/>
    <w:rsid w:val="00373C27"/>
    <w:rsid w:val="00380EE2"/>
    <w:rsid w:val="003832D0"/>
    <w:rsid w:val="00397C1F"/>
    <w:rsid w:val="00397E7C"/>
    <w:rsid w:val="003A1495"/>
    <w:rsid w:val="003A40E1"/>
    <w:rsid w:val="003A71DD"/>
    <w:rsid w:val="003B1F65"/>
    <w:rsid w:val="003B6B32"/>
    <w:rsid w:val="003C137C"/>
    <w:rsid w:val="003C1DE6"/>
    <w:rsid w:val="003C6F47"/>
    <w:rsid w:val="003D6B1D"/>
    <w:rsid w:val="003E2B15"/>
    <w:rsid w:val="003E4633"/>
    <w:rsid w:val="003F2919"/>
    <w:rsid w:val="003F366A"/>
    <w:rsid w:val="003F6110"/>
    <w:rsid w:val="00415B2F"/>
    <w:rsid w:val="00425481"/>
    <w:rsid w:val="004256BE"/>
    <w:rsid w:val="00434243"/>
    <w:rsid w:val="00435143"/>
    <w:rsid w:val="00437DA4"/>
    <w:rsid w:val="00441E17"/>
    <w:rsid w:val="00464A8A"/>
    <w:rsid w:val="00464C03"/>
    <w:rsid w:val="00467722"/>
    <w:rsid w:val="004707D5"/>
    <w:rsid w:val="00475A8B"/>
    <w:rsid w:val="00485928"/>
    <w:rsid w:val="00487719"/>
    <w:rsid w:val="004A2F29"/>
    <w:rsid w:val="004C3FBA"/>
    <w:rsid w:val="004D04B1"/>
    <w:rsid w:val="004D08E1"/>
    <w:rsid w:val="004D0F1C"/>
    <w:rsid w:val="004D2EEE"/>
    <w:rsid w:val="004D3132"/>
    <w:rsid w:val="004D379F"/>
    <w:rsid w:val="004E3FEB"/>
    <w:rsid w:val="004E5CE8"/>
    <w:rsid w:val="004F6082"/>
    <w:rsid w:val="005022BA"/>
    <w:rsid w:val="00502973"/>
    <w:rsid w:val="00505B92"/>
    <w:rsid w:val="0051210E"/>
    <w:rsid w:val="005122AF"/>
    <w:rsid w:val="00513DE1"/>
    <w:rsid w:val="005204F4"/>
    <w:rsid w:val="00521A6F"/>
    <w:rsid w:val="00522A8D"/>
    <w:rsid w:val="00523211"/>
    <w:rsid w:val="00525F64"/>
    <w:rsid w:val="00541FC5"/>
    <w:rsid w:val="00543810"/>
    <w:rsid w:val="00543FFF"/>
    <w:rsid w:val="00547E6D"/>
    <w:rsid w:val="00561CCC"/>
    <w:rsid w:val="00564585"/>
    <w:rsid w:val="005777A5"/>
    <w:rsid w:val="0058666E"/>
    <w:rsid w:val="005B2FCB"/>
    <w:rsid w:val="005B568C"/>
    <w:rsid w:val="005B72D5"/>
    <w:rsid w:val="005B77BE"/>
    <w:rsid w:val="005C26AF"/>
    <w:rsid w:val="005D1C04"/>
    <w:rsid w:val="005E7379"/>
    <w:rsid w:val="005F12F6"/>
    <w:rsid w:val="005F5A0E"/>
    <w:rsid w:val="00600CBD"/>
    <w:rsid w:val="00611900"/>
    <w:rsid w:val="00612712"/>
    <w:rsid w:val="00613BF7"/>
    <w:rsid w:val="00614A48"/>
    <w:rsid w:val="0062019C"/>
    <w:rsid w:val="006243AB"/>
    <w:rsid w:val="00625B47"/>
    <w:rsid w:val="00626A87"/>
    <w:rsid w:val="006278F8"/>
    <w:rsid w:val="00651D99"/>
    <w:rsid w:val="00654743"/>
    <w:rsid w:val="0065637B"/>
    <w:rsid w:val="00657AE2"/>
    <w:rsid w:val="00666D6D"/>
    <w:rsid w:val="00667677"/>
    <w:rsid w:val="00670492"/>
    <w:rsid w:val="00672625"/>
    <w:rsid w:val="00683C81"/>
    <w:rsid w:val="00685033"/>
    <w:rsid w:val="0068738F"/>
    <w:rsid w:val="00692B4B"/>
    <w:rsid w:val="0069592B"/>
    <w:rsid w:val="006B09BA"/>
    <w:rsid w:val="006B1252"/>
    <w:rsid w:val="006B7B86"/>
    <w:rsid w:val="006C04E6"/>
    <w:rsid w:val="006C0EAD"/>
    <w:rsid w:val="006C16CA"/>
    <w:rsid w:val="006D01BE"/>
    <w:rsid w:val="006D5546"/>
    <w:rsid w:val="006D5FDC"/>
    <w:rsid w:val="006D7103"/>
    <w:rsid w:val="006E4595"/>
    <w:rsid w:val="006F5DE4"/>
    <w:rsid w:val="00705348"/>
    <w:rsid w:val="00706812"/>
    <w:rsid w:val="007136A6"/>
    <w:rsid w:val="00715539"/>
    <w:rsid w:val="00716564"/>
    <w:rsid w:val="00726A49"/>
    <w:rsid w:val="00731E5D"/>
    <w:rsid w:val="007366CE"/>
    <w:rsid w:val="00743291"/>
    <w:rsid w:val="00744662"/>
    <w:rsid w:val="007452F0"/>
    <w:rsid w:val="00746630"/>
    <w:rsid w:val="007558FF"/>
    <w:rsid w:val="007756C8"/>
    <w:rsid w:val="00795C7D"/>
    <w:rsid w:val="007A1624"/>
    <w:rsid w:val="007A58D0"/>
    <w:rsid w:val="007B16DE"/>
    <w:rsid w:val="007B5E7D"/>
    <w:rsid w:val="007B7F57"/>
    <w:rsid w:val="007C4ED6"/>
    <w:rsid w:val="007C6170"/>
    <w:rsid w:val="007F2810"/>
    <w:rsid w:val="007F6240"/>
    <w:rsid w:val="00801C46"/>
    <w:rsid w:val="00802520"/>
    <w:rsid w:val="00803557"/>
    <w:rsid w:val="008036FB"/>
    <w:rsid w:val="008057C8"/>
    <w:rsid w:val="00806EF2"/>
    <w:rsid w:val="00810D3B"/>
    <w:rsid w:val="00810EFA"/>
    <w:rsid w:val="008110FF"/>
    <w:rsid w:val="00824E6E"/>
    <w:rsid w:val="008254A8"/>
    <w:rsid w:val="00832E14"/>
    <w:rsid w:val="00833B01"/>
    <w:rsid w:val="00844D59"/>
    <w:rsid w:val="00854118"/>
    <w:rsid w:val="00864FB6"/>
    <w:rsid w:val="008759F7"/>
    <w:rsid w:val="008806D8"/>
    <w:rsid w:val="00883976"/>
    <w:rsid w:val="008850EF"/>
    <w:rsid w:val="00890C9A"/>
    <w:rsid w:val="00894E31"/>
    <w:rsid w:val="008A5DAC"/>
    <w:rsid w:val="008B0B52"/>
    <w:rsid w:val="008B589A"/>
    <w:rsid w:val="008C0D3B"/>
    <w:rsid w:val="008F1D22"/>
    <w:rsid w:val="0090471C"/>
    <w:rsid w:val="009175B7"/>
    <w:rsid w:val="00920CA6"/>
    <w:rsid w:val="009240AA"/>
    <w:rsid w:val="00931CCC"/>
    <w:rsid w:val="009340A8"/>
    <w:rsid w:val="00934533"/>
    <w:rsid w:val="00936D29"/>
    <w:rsid w:val="0094721D"/>
    <w:rsid w:val="009634DA"/>
    <w:rsid w:val="00987E5B"/>
    <w:rsid w:val="00990ED1"/>
    <w:rsid w:val="00995B2B"/>
    <w:rsid w:val="009A2066"/>
    <w:rsid w:val="009A265A"/>
    <w:rsid w:val="009A371E"/>
    <w:rsid w:val="009B1DAA"/>
    <w:rsid w:val="009B48B3"/>
    <w:rsid w:val="009C20BB"/>
    <w:rsid w:val="009D2CF2"/>
    <w:rsid w:val="009D5D7C"/>
    <w:rsid w:val="009D7439"/>
    <w:rsid w:val="009F20B2"/>
    <w:rsid w:val="00A02156"/>
    <w:rsid w:val="00A079BC"/>
    <w:rsid w:val="00A11C0F"/>
    <w:rsid w:val="00A3051D"/>
    <w:rsid w:val="00A3078E"/>
    <w:rsid w:val="00A31277"/>
    <w:rsid w:val="00A37916"/>
    <w:rsid w:val="00A434A0"/>
    <w:rsid w:val="00A503A7"/>
    <w:rsid w:val="00A6274E"/>
    <w:rsid w:val="00A730E5"/>
    <w:rsid w:val="00A7394D"/>
    <w:rsid w:val="00A741D0"/>
    <w:rsid w:val="00A74E0F"/>
    <w:rsid w:val="00A80A3E"/>
    <w:rsid w:val="00A82825"/>
    <w:rsid w:val="00A86D22"/>
    <w:rsid w:val="00A916AA"/>
    <w:rsid w:val="00A944BC"/>
    <w:rsid w:val="00AA0776"/>
    <w:rsid w:val="00AA0F6F"/>
    <w:rsid w:val="00AA4EB1"/>
    <w:rsid w:val="00AC5086"/>
    <w:rsid w:val="00AC50E9"/>
    <w:rsid w:val="00AC52B0"/>
    <w:rsid w:val="00AC6C0A"/>
    <w:rsid w:val="00AD15B4"/>
    <w:rsid w:val="00AD6A7E"/>
    <w:rsid w:val="00AD76D2"/>
    <w:rsid w:val="00AE0A5C"/>
    <w:rsid w:val="00AE2583"/>
    <w:rsid w:val="00AE2EB2"/>
    <w:rsid w:val="00AF4BD8"/>
    <w:rsid w:val="00AF7FF4"/>
    <w:rsid w:val="00B01E34"/>
    <w:rsid w:val="00B02E8B"/>
    <w:rsid w:val="00B07928"/>
    <w:rsid w:val="00B122B3"/>
    <w:rsid w:val="00B149F5"/>
    <w:rsid w:val="00B21851"/>
    <w:rsid w:val="00B22AE4"/>
    <w:rsid w:val="00B340E5"/>
    <w:rsid w:val="00B425EB"/>
    <w:rsid w:val="00B426FB"/>
    <w:rsid w:val="00B47D79"/>
    <w:rsid w:val="00B516FB"/>
    <w:rsid w:val="00B52CB4"/>
    <w:rsid w:val="00B61A40"/>
    <w:rsid w:val="00B632D5"/>
    <w:rsid w:val="00B6728E"/>
    <w:rsid w:val="00B73665"/>
    <w:rsid w:val="00B73D90"/>
    <w:rsid w:val="00B74468"/>
    <w:rsid w:val="00B751E3"/>
    <w:rsid w:val="00B7738C"/>
    <w:rsid w:val="00B801B3"/>
    <w:rsid w:val="00B8386D"/>
    <w:rsid w:val="00B87757"/>
    <w:rsid w:val="00B93192"/>
    <w:rsid w:val="00B971C2"/>
    <w:rsid w:val="00BB48E6"/>
    <w:rsid w:val="00BB5F7F"/>
    <w:rsid w:val="00BB757C"/>
    <w:rsid w:val="00BB7ACC"/>
    <w:rsid w:val="00BC5B47"/>
    <w:rsid w:val="00BD0F1E"/>
    <w:rsid w:val="00BD25DE"/>
    <w:rsid w:val="00BE3818"/>
    <w:rsid w:val="00BE5D23"/>
    <w:rsid w:val="00BF54B8"/>
    <w:rsid w:val="00C1060F"/>
    <w:rsid w:val="00C11D39"/>
    <w:rsid w:val="00C16D2A"/>
    <w:rsid w:val="00C2002D"/>
    <w:rsid w:val="00C2330C"/>
    <w:rsid w:val="00C27B8D"/>
    <w:rsid w:val="00C40513"/>
    <w:rsid w:val="00C4500A"/>
    <w:rsid w:val="00C55419"/>
    <w:rsid w:val="00C56A3B"/>
    <w:rsid w:val="00C653BC"/>
    <w:rsid w:val="00C82C50"/>
    <w:rsid w:val="00C92907"/>
    <w:rsid w:val="00C942BC"/>
    <w:rsid w:val="00C9644E"/>
    <w:rsid w:val="00CA7EDA"/>
    <w:rsid w:val="00CB16C3"/>
    <w:rsid w:val="00CB3A53"/>
    <w:rsid w:val="00CB6D07"/>
    <w:rsid w:val="00CC69D5"/>
    <w:rsid w:val="00CE111E"/>
    <w:rsid w:val="00CE3A13"/>
    <w:rsid w:val="00CE5FAB"/>
    <w:rsid w:val="00CF1473"/>
    <w:rsid w:val="00CF1759"/>
    <w:rsid w:val="00CF5C23"/>
    <w:rsid w:val="00D35F32"/>
    <w:rsid w:val="00D4624F"/>
    <w:rsid w:val="00D46B58"/>
    <w:rsid w:val="00D46FED"/>
    <w:rsid w:val="00D474AE"/>
    <w:rsid w:val="00D51808"/>
    <w:rsid w:val="00D56289"/>
    <w:rsid w:val="00D60359"/>
    <w:rsid w:val="00D62FF9"/>
    <w:rsid w:val="00D63528"/>
    <w:rsid w:val="00D7142A"/>
    <w:rsid w:val="00D94816"/>
    <w:rsid w:val="00D96613"/>
    <w:rsid w:val="00DA11F8"/>
    <w:rsid w:val="00DA21A9"/>
    <w:rsid w:val="00DC1F08"/>
    <w:rsid w:val="00DC4999"/>
    <w:rsid w:val="00DD150D"/>
    <w:rsid w:val="00DF68E6"/>
    <w:rsid w:val="00E0169E"/>
    <w:rsid w:val="00E04E77"/>
    <w:rsid w:val="00E05300"/>
    <w:rsid w:val="00E1700D"/>
    <w:rsid w:val="00E2152D"/>
    <w:rsid w:val="00E3006D"/>
    <w:rsid w:val="00E30850"/>
    <w:rsid w:val="00E333DC"/>
    <w:rsid w:val="00E34C18"/>
    <w:rsid w:val="00E45D92"/>
    <w:rsid w:val="00E57EC6"/>
    <w:rsid w:val="00E66C07"/>
    <w:rsid w:val="00E72CAF"/>
    <w:rsid w:val="00E76CB6"/>
    <w:rsid w:val="00E81C45"/>
    <w:rsid w:val="00E82254"/>
    <w:rsid w:val="00EA2AA7"/>
    <w:rsid w:val="00EA655A"/>
    <w:rsid w:val="00EB0EDA"/>
    <w:rsid w:val="00EB266E"/>
    <w:rsid w:val="00EB4A67"/>
    <w:rsid w:val="00EB51A9"/>
    <w:rsid w:val="00EC308D"/>
    <w:rsid w:val="00EC46AB"/>
    <w:rsid w:val="00EC74E9"/>
    <w:rsid w:val="00EC7C5B"/>
    <w:rsid w:val="00ED1FB9"/>
    <w:rsid w:val="00ED4303"/>
    <w:rsid w:val="00ED7768"/>
    <w:rsid w:val="00EF112D"/>
    <w:rsid w:val="00EF15B9"/>
    <w:rsid w:val="00EF461A"/>
    <w:rsid w:val="00EF710B"/>
    <w:rsid w:val="00F10A3A"/>
    <w:rsid w:val="00F1397F"/>
    <w:rsid w:val="00F2227C"/>
    <w:rsid w:val="00F30E50"/>
    <w:rsid w:val="00F31064"/>
    <w:rsid w:val="00F31544"/>
    <w:rsid w:val="00F31F3A"/>
    <w:rsid w:val="00F35C15"/>
    <w:rsid w:val="00F36BA4"/>
    <w:rsid w:val="00F40EE9"/>
    <w:rsid w:val="00F51C3B"/>
    <w:rsid w:val="00F51C61"/>
    <w:rsid w:val="00F52681"/>
    <w:rsid w:val="00F60815"/>
    <w:rsid w:val="00F61845"/>
    <w:rsid w:val="00F8592F"/>
    <w:rsid w:val="00F87B37"/>
    <w:rsid w:val="00F93BDF"/>
    <w:rsid w:val="00FA7141"/>
    <w:rsid w:val="00FB58BE"/>
    <w:rsid w:val="00FC3E08"/>
    <w:rsid w:val="00FC7069"/>
    <w:rsid w:val="00FD07D3"/>
    <w:rsid w:val="00FD3924"/>
    <w:rsid w:val="00FD47E7"/>
    <w:rsid w:val="00FD6806"/>
    <w:rsid w:val="00FE0C92"/>
    <w:rsid w:val="00FE2454"/>
    <w:rsid w:val="00FE4859"/>
    <w:rsid w:val="00FE560F"/>
    <w:rsid w:val="00FE5D85"/>
    <w:rsid w:val="00FF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105405"/>
  <w15:chartTrackingRefBased/>
  <w15:docId w15:val="{67140895-568D-41CD-A4B5-2A0E13E4E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7928"/>
    <w:rPr>
      <w:rFonts w:ascii="Arial" w:eastAsiaTheme="minorHAnsi" w:hAnsi="Arial" w:cs="Arial"/>
      <w:sz w:val="24"/>
      <w:szCs w:val="24"/>
      <w:lang w:eastAsia="en-US"/>
    </w:rPr>
  </w:style>
  <w:style w:type="paragraph" w:styleId="berschrift3">
    <w:name w:val="heading 3"/>
    <w:basedOn w:val="Standard"/>
    <w:next w:val="Standard"/>
    <w:link w:val="berschrift3Zchn"/>
    <w:qFormat/>
    <w:rsid w:val="00210673"/>
    <w:pPr>
      <w:keepNext/>
      <w:spacing w:line="220" w:lineRule="atLeast"/>
      <w:outlineLvl w:val="2"/>
    </w:pPr>
    <w:rPr>
      <w:b/>
      <w:sz w:val="18"/>
      <w:szCs w:val="20"/>
      <w:lang w:val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link w:val="berschrift3"/>
    <w:rsid w:val="00210673"/>
    <w:rPr>
      <w:rFonts w:ascii="Arial" w:hAnsi="Arial"/>
      <w:b/>
      <w:sz w:val="18"/>
      <w:lang w:eastAsia="en-US"/>
    </w:rPr>
  </w:style>
  <w:style w:type="paragraph" w:styleId="Kopfzeile">
    <w:name w:val="header"/>
    <w:basedOn w:val="Standard"/>
    <w:link w:val="KopfzeileZchn"/>
    <w:uiPriority w:val="99"/>
    <w:rsid w:val="00210673"/>
    <w:pPr>
      <w:tabs>
        <w:tab w:val="left" w:pos="3033"/>
        <w:tab w:val="left" w:pos="6067"/>
      </w:tabs>
      <w:spacing w:line="170" w:lineRule="atLeast"/>
    </w:pPr>
    <w:rPr>
      <w:sz w:val="14"/>
      <w:szCs w:val="20"/>
      <w:lang w:val="x-none"/>
    </w:rPr>
  </w:style>
  <w:style w:type="character" w:customStyle="1" w:styleId="KopfzeileZchn">
    <w:name w:val="Kopfzeile Zchn"/>
    <w:link w:val="Kopfzeile"/>
    <w:uiPriority w:val="99"/>
    <w:rsid w:val="00210673"/>
    <w:rPr>
      <w:rFonts w:ascii="Arial" w:hAnsi="Arial"/>
      <w:sz w:val="14"/>
      <w:lang w:eastAsia="en-US"/>
    </w:rPr>
  </w:style>
  <w:style w:type="paragraph" w:styleId="Liste">
    <w:name w:val="List"/>
    <w:basedOn w:val="berschrift3"/>
    <w:next w:val="Standard"/>
    <w:semiHidden/>
    <w:rsid w:val="00210673"/>
    <w:pPr>
      <w:numPr>
        <w:numId w:val="1"/>
      </w:numPr>
      <w:outlineLvl w:val="0"/>
    </w:pPr>
  </w:style>
  <w:style w:type="paragraph" w:styleId="Liste2">
    <w:name w:val="List 2"/>
    <w:basedOn w:val="Standard"/>
    <w:next w:val="Standard"/>
    <w:semiHidden/>
    <w:rsid w:val="00210673"/>
    <w:pPr>
      <w:numPr>
        <w:ilvl w:val="1"/>
        <w:numId w:val="1"/>
      </w:numPr>
      <w:spacing w:line="220" w:lineRule="atLeast"/>
      <w:outlineLvl w:val="1"/>
    </w:pPr>
    <w:rPr>
      <w:sz w:val="18"/>
      <w:szCs w:val="20"/>
    </w:rPr>
  </w:style>
  <w:style w:type="paragraph" w:styleId="Liste3">
    <w:name w:val="List 3"/>
    <w:basedOn w:val="Standard"/>
    <w:next w:val="Standard"/>
    <w:semiHidden/>
    <w:rsid w:val="00210673"/>
    <w:pPr>
      <w:numPr>
        <w:ilvl w:val="2"/>
        <w:numId w:val="1"/>
      </w:numPr>
      <w:tabs>
        <w:tab w:val="left" w:pos="794"/>
      </w:tabs>
      <w:spacing w:line="220" w:lineRule="atLeast"/>
      <w:outlineLvl w:val="2"/>
    </w:pPr>
    <w:rPr>
      <w:sz w:val="18"/>
      <w:szCs w:val="20"/>
    </w:rPr>
  </w:style>
  <w:style w:type="paragraph" w:styleId="Fuzeile">
    <w:name w:val="footer"/>
    <w:basedOn w:val="Standard"/>
    <w:link w:val="FuzeileZchn"/>
    <w:uiPriority w:val="99"/>
    <w:unhideWhenUsed/>
    <w:rsid w:val="00F51C61"/>
    <w:pPr>
      <w:tabs>
        <w:tab w:val="center" w:pos="4536"/>
        <w:tab w:val="right" w:pos="9072"/>
      </w:tabs>
      <w:jc w:val="center"/>
    </w:pPr>
    <w:rPr>
      <w:sz w:val="16"/>
      <w:szCs w:val="16"/>
      <w:lang w:val="x-none"/>
    </w:rPr>
  </w:style>
  <w:style w:type="character" w:customStyle="1" w:styleId="FuzeileZchn">
    <w:name w:val="Fußzeile Zchn"/>
    <w:link w:val="Fuzeile"/>
    <w:uiPriority w:val="99"/>
    <w:rsid w:val="00F51C61"/>
    <w:rPr>
      <w:rFonts w:ascii="Arial" w:hAnsi="Arial" w:cs="Arial"/>
      <w:sz w:val="16"/>
      <w:szCs w:val="16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0673"/>
    <w:rPr>
      <w:rFonts w:ascii="Tahoma" w:hAnsi="Tahoma"/>
      <w:sz w:val="16"/>
      <w:szCs w:val="16"/>
      <w:lang w:val="x-none"/>
    </w:rPr>
  </w:style>
  <w:style w:type="character" w:customStyle="1" w:styleId="SprechblasentextZchn">
    <w:name w:val="Sprechblasentext Zchn"/>
    <w:link w:val="Sprechblasentext"/>
    <w:uiPriority w:val="99"/>
    <w:semiHidden/>
    <w:rsid w:val="00210673"/>
    <w:rPr>
      <w:rFonts w:ascii="Tahoma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136A6"/>
    <w:pPr>
      <w:ind w:left="720"/>
      <w:contextualSpacing/>
    </w:p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971C2"/>
    <w:rPr>
      <w:rFonts w:ascii="Tahoma" w:hAnsi="Tahoma"/>
      <w:sz w:val="16"/>
      <w:szCs w:val="16"/>
      <w:lang w:val="x-none"/>
    </w:rPr>
  </w:style>
  <w:style w:type="character" w:customStyle="1" w:styleId="DokumentstrukturZchn">
    <w:name w:val="Dokumentstruktur Zchn"/>
    <w:link w:val="Dokumentstruktur"/>
    <w:uiPriority w:val="99"/>
    <w:semiHidden/>
    <w:rsid w:val="00B971C2"/>
    <w:rPr>
      <w:rFonts w:ascii="Tahoma" w:hAnsi="Tahoma" w:cs="Tahoma"/>
      <w:sz w:val="16"/>
      <w:szCs w:val="16"/>
      <w:lang w:eastAsia="de-DE"/>
    </w:rPr>
  </w:style>
  <w:style w:type="paragraph" w:styleId="KeinLeerraum">
    <w:name w:val="No Spacing"/>
    <w:link w:val="KeinLeerraumZchn"/>
    <w:uiPriority w:val="1"/>
    <w:qFormat/>
    <w:rsid w:val="004E3FEB"/>
    <w:rPr>
      <w:rFonts w:ascii="Calibri" w:hAnsi="Calibri"/>
      <w:sz w:val="22"/>
      <w:szCs w:val="22"/>
      <w:lang w:val="de-DE" w:eastAsia="en-US"/>
    </w:rPr>
  </w:style>
  <w:style w:type="character" w:customStyle="1" w:styleId="KeinLeerraumZchn">
    <w:name w:val="Kein Leerraum Zchn"/>
    <w:link w:val="KeinLeerraum"/>
    <w:uiPriority w:val="1"/>
    <w:rsid w:val="004E3FEB"/>
    <w:rPr>
      <w:rFonts w:ascii="Calibri" w:hAnsi="Calibri"/>
      <w:sz w:val="22"/>
      <w:szCs w:val="22"/>
      <w:lang w:val="de-DE" w:eastAsia="en-US" w:bidi="ar-SA"/>
    </w:rPr>
  </w:style>
  <w:style w:type="character" w:customStyle="1" w:styleId="Flietext">
    <w:name w:val="Fließtext"/>
    <w:link w:val="Flietext1"/>
    <w:uiPriority w:val="99"/>
    <w:rsid w:val="00AA0776"/>
    <w:rPr>
      <w:rFonts w:ascii="Arial" w:hAnsi="Arial" w:cs="Arial"/>
      <w:sz w:val="22"/>
      <w:szCs w:val="22"/>
      <w:shd w:val="clear" w:color="auto" w:fill="FFFFFF"/>
    </w:rPr>
  </w:style>
  <w:style w:type="paragraph" w:customStyle="1" w:styleId="Flietext1">
    <w:name w:val="Fließtext1"/>
    <w:basedOn w:val="Standard"/>
    <w:link w:val="Flietext"/>
    <w:uiPriority w:val="99"/>
    <w:rsid w:val="00AA0776"/>
    <w:pPr>
      <w:shd w:val="clear" w:color="auto" w:fill="FFFFFF"/>
      <w:spacing w:line="499" w:lineRule="exact"/>
    </w:pPr>
    <w:rPr>
      <w:sz w:val="22"/>
      <w:szCs w:val="22"/>
      <w:lang w:val="x-none" w:eastAsia="x-none"/>
    </w:rPr>
  </w:style>
  <w:style w:type="character" w:styleId="Hyperlink">
    <w:name w:val="Hyperlink"/>
    <w:basedOn w:val="Absatz-Standardschriftart"/>
    <w:uiPriority w:val="99"/>
    <w:unhideWhenUsed/>
    <w:rsid w:val="00B079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74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cwiesendangen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en\Downloads\Briefvorlage_FCW_2023%20(4)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2DA8-0AC2-43C2-A950-2987B612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Briefvorlage_FCW_2023 (4).dotx</Template>
  <TotalTime>0</TotalTime>
  <Pages>1</Pages>
  <Words>212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AXA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Huss</dc:creator>
  <cp:keywords/>
  <cp:lastModifiedBy>Stefan Huss</cp:lastModifiedBy>
  <cp:revision>7</cp:revision>
  <cp:lastPrinted>2015-11-19T18:23:00Z</cp:lastPrinted>
  <dcterms:created xsi:type="dcterms:W3CDTF">2025-04-27T08:25:00Z</dcterms:created>
  <dcterms:modified xsi:type="dcterms:W3CDTF">2025-04-27T08:37:00Z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953877301</vt:i4>
  </property>
  <property fmtid="{D5CDD505-2E9C-101B-9397-08002B2CF9AE}" pid="3" name="_NewReviewCycle">
    <vt:lpwstr/>
  </property>
  <property fmtid="{D5CDD505-2E9C-101B-9397-08002B2CF9AE}" pid="4" name="_EmailSubject">
    <vt:lpwstr>Protokoll GV 2012.doc</vt:lpwstr>
  </property>
  <property fmtid="{D5CDD505-2E9C-101B-9397-08002B2CF9AE}" pid="5" name="_AuthorEmail">
    <vt:lpwstr>werner.christen@axa-winterthur.ch</vt:lpwstr>
  </property>
  <property fmtid="{D5CDD505-2E9C-101B-9397-08002B2CF9AE}" pid="6" name="_AuthorEmailDisplayName">
    <vt:lpwstr>Christen Werner</vt:lpwstr>
  </property>
  <property fmtid="{D5CDD505-2E9C-101B-9397-08002B2CF9AE}" pid="7" name="_PreviousAdHocReviewCycleID">
    <vt:i4>-1574954187</vt:i4>
  </property>
  <property fmtid="{D5CDD505-2E9C-101B-9397-08002B2CF9AE}" pid="8" name="_ReviewingToolsShownOnce">
    <vt:lpwstr/>
  </property>
</Properties>
</file>