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A683A8" w14:textId="5FDB6838" w:rsidR="00B07928" w:rsidRPr="0078204C" w:rsidRDefault="00B07928" w:rsidP="00B07928">
      <w:pPr>
        <w:rPr>
          <w:sz w:val="20"/>
          <w:szCs w:val="20"/>
        </w:rPr>
      </w:pPr>
      <w:r w:rsidRPr="0078204C">
        <w:rPr>
          <w:sz w:val="20"/>
          <w:szCs w:val="20"/>
        </w:rPr>
        <w:t xml:space="preserve">Wiesendangen, </w:t>
      </w:r>
      <w:r w:rsidR="006D5FDC">
        <w:rPr>
          <w:sz w:val="20"/>
          <w:szCs w:val="20"/>
        </w:rPr>
        <w:t>21. Juni 2024</w:t>
      </w:r>
    </w:p>
    <w:p w14:paraId="26157410" w14:textId="77777777" w:rsidR="00B07928" w:rsidRPr="0078204C" w:rsidRDefault="00B07928" w:rsidP="00B07928">
      <w:pPr>
        <w:rPr>
          <w:sz w:val="20"/>
          <w:szCs w:val="20"/>
        </w:rPr>
      </w:pPr>
    </w:p>
    <w:p w14:paraId="20124DDA" w14:textId="77777777" w:rsidR="00B07928" w:rsidRPr="0078204C" w:rsidRDefault="00B07928" w:rsidP="00B07928">
      <w:pPr>
        <w:rPr>
          <w:sz w:val="20"/>
          <w:szCs w:val="20"/>
        </w:rPr>
      </w:pPr>
    </w:p>
    <w:p w14:paraId="794154F8" w14:textId="77777777" w:rsidR="00B07928" w:rsidRPr="0078204C" w:rsidRDefault="00B07928" w:rsidP="00B07928">
      <w:pPr>
        <w:rPr>
          <w:b/>
          <w:bCs/>
        </w:rPr>
      </w:pPr>
      <w:r w:rsidRPr="0078204C">
        <w:rPr>
          <w:b/>
          <w:bCs/>
        </w:rPr>
        <w:t xml:space="preserve">EINLADUNG zur </w:t>
      </w:r>
      <w:r>
        <w:rPr>
          <w:b/>
          <w:bCs/>
        </w:rPr>
        <w:t>60</w:t>
      </w:r>
      <w:r w:rsidRPr="0078204C">
        <w:rPr>
          <w:b/>
          <w:bCs/>
        </w:rPr>
        <w:t>. Generalversammlung des FC Wiesendangen</w:t>
      </w:r>
    </w:p>
    <w:p w14:paraId="5A65B7D0" w14:textId="77777777" w:rsidR="00B07928" w:rsidRPr="0078204C" w:rsidRDefault="00B07928" w:rsidP="00B07928">
      <w:pPr>
        <w:rPr>
          <w:b/>
          <w:bCs/>
        </w:rPr>
      </w:pPr>
    </w:p>
    <w:p w14:paraId="0B497B03" w14:textId="2D47EC32" w:rsidR="00B07928" w:rsidRPr="0078204C" w:rsidRDefault="00B07928" w:rsidP="00B07928">
      <w:pPr>
        <w:rPr>
          <w:b/>
          <w:bCs/>
        </w:rPr>
      </w:pPr>
      <w:r w:rsidRPr="0078204C">
        <w:rPr>
          <w:b/>
          <w:bCs/>
        </w:rPr>
        <w:t>Mittwoch, 1</w:t>
      </w:r>
      <w:r>
        <w:rPr>
          <w:b/>
          <w:bCs/>
        </w:rPr>
        <w:t>0</w:t>
      </w:r>
      <w:r w:rsidRPr="0078204C">
        <w:rPr>
          <w:b/>
          <w:bCs/>
        </w:rPr>
        <w:t>. Juli 202</w:t>
      </w:r>
      <w:r>
        <w:rPr>
          <w:b/>
          <w:bCs/>
        </w:rPr>
        <w:t>4</w:t>
      </w:r>
      <w:r w:rsidRPr="0078204C">
        <w:rPr>
          <w:b/>
          <w:bCs/>
        </w:rPr>
        <w:t xml:space="preserve"> um 19.</w:t>
      </w:r>
      <w:r w:rsidR="00101BF9">
        <w:rPr>
          <w:b/>
          <w:bCs/>
        </w:rPr>
        <w:t>0</w:t>
      </w:r>
      <w:r w:rsidRPr="0078204C">
        <w:rPr>
          <w:b/>
          <w:bCs/>
        </w:rPr>
        <w:t>0h</w:t>
      </w:r>
    </w:p>
    <w:p w14:paraId="1D00CA67" w14:textId="77777777" w:rsidR="00B07928" w:rsidRPr="0078204C" w:rsidRDefault="00B07928" w:rsidP="00B07928">
      <w:pPr>
        <w:rPr>
          <w:b/>
          <w:bCs/>
        </w:rPr>
      </w:pPr>
      <w:r w:rsidRPr="0078204C">
        <w:rPr>
          <w:b/>
          <w:bCs/>
        </w:rPr>
        <w:t>Wisenthalle, 8542 Wiesendangen</w:t>
      </w:r>
    </w:p>
    <w:p w14:paraId="4261A09E" w14:textId="77777777" w:rsidR="00B07928" w:rsidRPr="0078204C" w:rsidRDefault="00B07928" w:rsidP="00B07928">
      <w:pPr>
        <w:rPr>
          <w:sz w:val="20"/>
          <w:szCs w:val="20"/>
        </w:rPr>
      </w:pPr>
    </w:p>
    <w:p w14:paraId="365BA703" w14:textId="77777777" w:rsidR="00B07928" w:rsidRPr="0078204C" w:rsidRDefault="00B07928" w:rsidP="00B07928">
      <w:pPr>
        <w:rPr>
          <w:sz w:val="20"/>
          <w:szCs w:val="20"/>
        </w:rPr>
      </w:pPr>
      <w:r w:rsidRPr="0078204C">
        <w:rPr>
          <w:sz w:val="20"/>
          <w:szCs w:val="20"/>
        </w:rPr>
        <w:t>_____________________________________________________________________________________</w:t>
      </w:r>
    </w:p>
    <w:p w14:paraId="75230138" w14:textId="77777777" w:rsidR="00B07928" w:rsidRPr="00E43A69" w:rsidRDefault="00B07928" w:rsidP="00B07928">
      <w:pPr>
        <w:rPr>
          <w:sz w:val="20"/>
          <w:szCs w:val="20"/>
        </w:rPr>
      </w:pPr>
    </w:p>
    <w:p w14:paraId="5AF2A718" w14:textId="77777777" w:rsidR="00B07928" w:rsidRPr="00E43A69" w:rsidRDefault="00B07928" w:rsidP="00B07928">
      <w:pPr>
        <w:rPr>
          <w:b/>
          <w:sz w:val="20"/>
          <w:szCs w:val="20"/>
        </w:rPr>
      </w:pPr>
      <w:r w:rsidRPr="00E43A69">
        <w:rPr>
          <w:b/>
          <w:sz w:val="20"/>
          <w:szCs w:val="20"/>
        </w:rPr>
        <w:t>Traktanden:</w:t>
      </w:r>
    </w:p>
    <w:p w14:paraId="2A013756" w14:textId="77777777" w:rsidR="00B07928" w:rsidRPr="00E43A69" w:rsidRDefault="00B07928" w:rsidP="00B07928">
      <w:pPr>
        <w:rPr>
          <w:sz w:val="20"/>
          <w:szCs w:val="20"/>
        </w:rPr>
      </w:pPr>
    </w:p>
    <w:tbl>
      <w:tblPr>
        <w:tblW w:w="9747" w:type="dxa"/>
        <w:tblLook w:val="04A0" w:firstRow="1" w:lastRow="0" w:firstColumn="1" w:lastColumn="0" w:noHBand="0" w:noVBand="1"/>
      </w:tblPr>
      <w:tblGrid>
        <w:gridCol w:w="817"/>
        <w:gridCol w:w="8930"/>
      </w:tblGrid>
      <w:tr w:rsidR="00B07928" w:rsidRPr="00E43A69" w14:paraId="06B34D26" w14:textId="77777777" w:rsidTr="00A20916">
        <w:tc>
          <w:tcPr>
            <w:tcW w:w="817" w:type="dxa"/>
            <w:shd w:val="clear" w:color="auto" w:fill="auto"/>
          </w:tcPr>
          <w:p w14:paraId="0BB49C23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8930" w:type="dxa"/>
            <w:shd w:val="clear" w:color="auto" w:fill="auto"/>
          </w:tcPr>
          <w:p w14:paraId="2AD69F8A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Begrüssung und Apell</w:t>
            </w:r>
          </w:p>
        </w:tc>
      </w:tr>
      <w:tr w:rsidR="00B07928" w:rsidRPr="00E43A69" w14:paraId="61205058" w14:textId="77777777" w:rsidTr="00A20916">
        <w:tc>
          <w:tcPr>
            <w:tcW w:w="817" w:type="dxa"/>
            <w:shd w:val="clear" w:color="auto" w:fill="auto"/>
          </w:tcPr>
          <w:p w14:paraId="27A36061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2.</w:t>
            </w:r>
          </w:p>
        </w:tc>
        <w:tc>
          <w:tcPr>
            <w:tcW w:w="8930" w:type="dxa"/>
            <w:shd w:val="clear" w:color="auto" w:fill="auto"/>
          </w:tcPr>
          <w:p w14:paraId="41B53E35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Wahl der Stimmenzähler</w:t>
            </w:r>
          </w:p>
        </w:tc>
      </w:tr>
      <w:tr w:rsidR="00B07928" w:rsidRPr="00E43A69" w14:paraId="50F66F0A" w14:textId="77777777" w:rsidTr="00A20916">
        <w:tc>
          <w:tcPr>
            <w:tcW w:w="817" w:type="dxa"/>
            <w:shd w:val="clear" w:color="auto" w:fill="auto"/>
          </w:tcPr>
          <w:p w14:paraId="2FB718AF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3.</w:t>
            </w:r>
          </w:p>
        </w:tc>
        <w:tc>
          <w:tcPr>
            <w:tcW w:w="8930" w:type="dxa"/>
            <w:shd w:val="clear" w:color="auto" w:fill="auto"/>
          </w:tcPr>
          <w:p w14:paraId="1E3ACDD0" w14:textId="77777777" w:rsidR="00B07928" w:rsidRPr="00E43A69" w:rsidRDefault="00B07928" w:rsidP="00A20916">
            <w:pPr>
              <w:rPr>
                <w:bCs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Protokoll der GV vom 1</w:t>
            </w:r>
            <w:r>
              <w:rPr>
                <w:b/>
                <w:sz w:val="20"/>
                <w:szCs w:val="20"/>
              </w:rPr>
              <w:t>2</w:t>
            </w:r>
            <w:r w:rsidRPr="00E43A69">
              <w:rPr>
                <w:b/>
                <w:sz w:val="20"/>
                <w:szCs w:val="20"/>
              </w:rPr>
              <w:t>. Juli 202</w:t>
            </w:r>
            <w:r>
              <w:rPr>
                <w:b/>
                <w:sz w:val="20"/>
                <w:szCs w:val="20"/>
              </w:rPr>
              <w:t>3</w:t>
            </w:r>
            <w:r w:rsidRPr="00E43A69">
              <w:rPr>
                <w:b/>
                <w:sz w:val="20"/>
                <w:szCs w:val="20"/>
              </w:rPr>
              <w:t xml:space="preserve"> </w:t>
            </w:r>
            <w:r w:rsidRPr="00E43A69">
              <w:rPr>
                <w:bCs/>
                <w:sz w:val="20"/>
                <w:szCs w:val="20"/>
              </w:rPr>
              <w:t xml:space="preserve">(ist ab dem </w:t>
            </w:r>
            <w:r>
              <w:rPr>
                <w:bCs/>
                <w:sz w:val="20"/>
                <w:szCs w:val="20"/>
              </w:rPr>
              <w:t>24</w:t>
            </w:r>
            <w:r w:rsidRPr="00E43A69">
              <w:rPr>
                <w:bCs/>
                <w:sz w:val="20"/>
                <w:szCs w:val="20"/>
              </w:rPr>
              <w:t>. Ju</w:t>
            </w:r>
            <w:r>
              <w:rPr>
                <w:bCs/>
                <w:sz w:val="20"/>
                <w:szCs w:val="20"/>
              </w:rPr>
              <w:t>ni</w:t>
            </w:r>
            <w:r w:rsidRPr="00E43A69">
              <w:rPr>
                <w:bCs/>
                <w:sz w:val="20"/>
                <w:szCs w:val="20"/>
              </w:rPr>
              <w:t xml:space="preserve"> 202</w:t>
            </w:r>
            <w:r>
              <w:rPr>
                <w:bCs/>
                <w:sz w:val="20"/>
                <w:szCs w:val="20"/>
              </w:rPr>
              <w:t>4</w:t>
            </w:r>
            <w:r w:rsidRPr="00E43A69">
              <w:rPr>
                <w:bCs/>
                <w:sz w:val="20"/>
                <w:szCs w:val="20"/>
              </w:rPr>
              <w:t xml:space="preserve"> auf der Vereinshomepage ersichtlich)</w:t>
            </w:r>
          </w:p>
        </w:tc>
      </w:tr>
      <w:tr w:rsidR="00B07928" w:rsidRPr="00E43A69" w14:paraId="40007B25" w14:textId="77777777" w:rsidTr="00A20916">
        <w:tc>
          <w:tcPr>
            <w:tcW w:w="817" w:type="dxa"/>
            <w:shd w:val="clear" w:color="auto" w:fill="auto"/>
          </w:tcPr>
          <w:p w14:paraId="190EC19B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4.</w:t>
            </w:r>
          </w:p>
        </w:tc>
        <w:tc>
          <w:tcPr>
            <w:tcW w:w="8930" w:type="dxa"/>
            <w:shd w:val="clear" w:color="auto" w:fill="auto"/>
          </w:tcPr>
          <w:p w14:paraId="66260B28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Jahresberichte</w:t>
            </w:r>
          </w:p>
          <w:p w14:paraId="5C86F20B" w14:textId="77777777" w:rsidR="00B07928" w:rsidRPr="00E43A69" w:rsidRDefault="00B07928" w:rsidP="00A20916">
            <w:p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 xml:space="preserve">Die Jahresberichte (Präsident, Vizepräsident, Leiter </w:t>
            </w:r>
            <w:r>
              <w:rPr>
                <w:sz w:val="20"/>
                <w:szCs w:val="20"/>
              </w:rPr>
              <w:t>Sport</w:t>
            </w:r>
            <w:r w:rsidRPr="00E43A69">
              <w:rPr>
                <w:sz w:val="20"/>
                <w:szCs w:val="20"/>
              </w:rPr>
              <w:t xml:space="preserve"> und Grümpi-OK-Präsident) werden ab dem </w:t>
            </w:r>
            <w:r>
              <w:rPr>
                <w:sz w:val="20"/>
                <w:szCs w:val="20"/>
              </w:rPr>
              <w:t>24. Juni 2024</w:t>
            </w:r>
            <w:r w:rsidRPr="00E43A69">
              <w:rPr>
                <w:sz w:val="20"/>
                <w:szCs w:val="20"/>
              </w:rPr>
              <w:t xml:space="preserve"> auf der Vereinshomepage </w:t>
            </w:r>
            <w:hyperlink r:id="rId8" w:history="1">
              <w:r w:rsidRPr="00E43A69">
                <w:rPr>
                  <w:rStyle w:val="Hyperlink"/>
                  <w:sz w:val="20"/>
                  <w:szCs w:val="20"/>
                </w:rPr>
                <w:t>www.fcwiesendangen.ch</w:t>
              </w:r>
            </w:hyperlink>
            <w:r w:rsidRPr="00E43A69">
              <w:rPr>
                <w:sz w:val="20"/>
                <w:szCs w:val="20"/>
              </w:rPr>
              <w:t xml:space="preserve"> publiziert.</w:t>
            </w:r>
          </w:p>
        </w:tc>
      </w:tr>
      <w:tr w:rsidR="00B07928" w:rsidRPr="00E43A69" w14:paraId="261CDB9F" w14:textId="77777777" w:rsidTr="00A20916">
        <w:tc>
          <w:tcPr>
            <w:tcW w:w="817" w:type="dxa"/>
            <w:shd w:val="clear" w:color="auto" w:fill="auto"/>
          </w:tcPr>
          <w:p w14:paraId="6D810A8A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5.</w:t>
            </w:r>
          </w:p>
        </w:tc>
        <w:tc>
          <w:tcPr>
            <w:tcW w:w="8930" w:type="dxa"/>
            <w:shd w:val="clear" w:color="auto" w:fill="auto"/>
          </w:tcPr>
          <w:p w14:paraId="0A7E30A5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Mutationen/Eintritte</w:t>
            </w:r>
          </w:p>
        </w:tc>
      </w:tr>
      <w:tr w:rsidR="00B07928" w:rsidRPr="00E43A69" w14:paraId="1B3093FE" w14:textId="77777777" w:rsidTr="00A20916">
        <w:tc>
          <w:tcPr>
            <w:tcW w:w="817" w:type="dxa"/>
            <w:shd w:val="clear" w:color="auto" w:fill="auto"/>
          </w:tcPr>
          <w:p w14:paraId="3C2226A6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6.</w:t>
            </w:r>
          </w:p>
        </w:tc>
        <w:tc>
          <w:tcPr>
            <w:tcW w:w="8930" w:type="dxa"/>
            <w:shd w:val="clear" w:color="auto" w:fill="auto"/>
          </w:tcPr>
          <w:p w14:paraId="05317783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Jahresrechnung und Bericht der Revisoren, Abnahme der Rechnung</w:t>
            </w:r>
          </w:p>
          <w:p w14:paraId="55C2A1D3" w14:textId="77777777" w:rsidR="00B07928" w:rsidRPr="00E43A69" w:rsidRDefault="00B07928" w:rsidP="00B07928">
            <w:pPr>
              <w:numPr>
                <w:ilvl w:val="0"/>
                <w:numId w:val="26"/>
              </w:num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>Grümpirechnung 202</w:t>
            </w:r>
            <w:r>
              <w:rPr>
                <w:sz w:val="20"/>
                <w:szCs w:val="20"/>
              </w:rPr>
              <w:t>3</w:t>
            </w:r>
          </w:p>
          <w:p w14:paraId="26C6EF33" w14:textId="77777777" w:rsidR="00B07928" w:rsidRPr="00E43A69" w:rsidRDefault="00B07928" w:rsidP="00B07928">
            <w:pPr>
              <w:numPr>
                <w:ilvl w:val="0"/>
                <w:numId w:val="26"/>
              </w:num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>Vereinsrechnung 202</w:t>
            </w:r>
            <w:r>
              <w:rPr>
                <w:sz w:val="20"/>
                <w:szCs w:val="20"/>
              </w:rPr>
              <w:t>3</w:t>
            </w:r>
            <w:r w:rsidRPr="00E43A69">
              <w:rPr>
                <w:sz w:val="20"/>
                <w:szCs w:val="20"/>
              </w:rPr>
              <w:t>/202</w:t>
            </w:r>
            <w:r>
              <w:rPr>
                <w:sz w:val="20"/>
                <w:szCs w:val="20"/>
              </w:rPr>
              <w:t>4</w:t>
            </w:r>
          </w:p>
          <w:p w14:paraId="38D33F4F" w14:textId="77777777" w:rsidR="00B07928" w:rsidRPr="00E43A69" w:rsidRDefault="00B07928" w:rsidP="00B07928">
            <w:pPr>
              <w:numPr>
                <w:ilvl w:val="0"/>
                <w:numId w:val="26"/>
              </w:num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>Revisorenbericht der Jahresrechnung 202</w:t>
            </w:r>
            <w:r>
              <w:rPr>
                <w:sz w:val="20"/>
                <w:szCs w:val="20"/>
              </w:rPr>
              <w:t>3</w:t>
            </w:r>
            <w:r w:rsidRPr="00E43A69">
              <w:rPr>
                <w:sz w:val="20"/>
                <w:szCs w:val="20"/>
              </w:rPr>
              <w:t>/202</w:t>
            </w:r>
            <w:r>
              <w:rPr>
                <w:sz w:val="20"/>
                <w:szCs w:val="20"/>
              </w:rPr>
              <w:t>4</w:t>
            </w:r>
          </w:p>
        </w:tc>
      </w:tr>
      <w:tr w:rsidR="00B07928" w:rsidRPr="00E43A69" w14:paraId="77EBCE82" w14:textId="77777777" w:rsidTr="00A20916">
        <w:tc>
          <w:tcPr>
            <w:tcW w:w="817" w:type="dxa"/>
            <w:shd w:val="clear" w:color="auto" w:fill="auto"/>
          </w:tcPr>
          <w:p w14:paraId="31AA2608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7.</w:t>
            </w:r>
          </w:p>
        </w:tc>
        <w:tc>
          <w:tcPr>
            <w:tcW w:w="8930" w:type="dxa"/>
            <w:shd w:val="clear" w:color="auto" w:fill="auto"/>
          </w:tcPr>
          <w:p w14:paraId="6781C191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Festsetzung der Mitgliederbeiträge und Genehmigung des Jahresbudgets</w:t>
            </w:r>
          </w:p>
        </w:tc>
      </w:tr>
      <w:tr w:rsidR="00B07928" w:rsidRPr="00E43A69" w14:paraId="22185528" w14:textId="77777777" w:rsidTr="00A20916">
        <w:tc>
          <w:tcPr>
            <w:tcW w:w="817" w:type="dxa"/>
            <w:shd w:val="clear" w:color="auto" w:fill="auto"/>
          </w:tcPr>
          <w:p w14:paraId="2C5E5494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8.</w:t>
            </w:r>
          </w:p>
        </w:tc>
        <w:tc>
          <w:tcPr>
            <w:tcW w:w="8930" w:type="dxa"/>
            <w:shd w:val="clear" w:color="auto" w:fill="auto"/>
          </w:tcPr>
          <w:p w14:paraId="39DF7547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Festsetzung des Kompetenzbeitrages des Vorstandes (wie bisher)</w:t>
            </w:r>
          </w:p>
          <w:p w14:paraId="4CA2F185" w14:textId="77777777" w:rsidR="00B07928" w:rsidRPr="00E43A69" w:rsidRDefault="00B07928" w:rsidP="00A20916">
            <w:pPr>
              <w:rPr>
                <w:sz w:val="20"/>
                <w:szCs w:val="20"/>
              </w:rPr>
            </w:pPr>
            <w:r w:rsidRPr="00E43A69">
              <w:rPr>
                <w:sz w:val="20"/>
                <w:szCs w:val="20"/>
              </w:rPr>
              <w:t>Bisher Fr. 8'000.00</w:t>
            </w:r>
          </w:p>
        </w:tc>
      </w:tr>
      <w:tr w:rsidR="00B07928" w:rsidRPr="00E43A69" w14:paraId="243681B0" w14:textId="77777777" w:rsidTr="00A20916">
        <w:tc>
          <w:tcPr>
            <w:tcW w:w="817" w:type="dxa"/>
            <w:shd w:val="clear" w:color="auto" w:fill="auto"/>
          </w:tcPr>
          <w:p w14:paraId="1A87B135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9.</w:t>
            </w:r>
          </w:p>
        </w:tc>
        <w:tc>
          <w:tcPr>
            <w:tcW w:w="8930" w:type="dxa"/>
            <w:shd w:val="clear" w:color="auto" w:fill="auto"/>
          </w:tcPr>
          <w:p w14:paraId="62A5F147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 xml:space="preserve">Wahlen </w:t>
            </w:r>
            <w:r w:rsidRPr="00E43A69">
              <w:rPr>
                <w:bCs/>
                <w:sz w:val="20"/>
                <w:szCs w:val="20"/>
              </w:rPr>
              <w:t xml:space="preserve">(Wahlliste ist ab </w:t>
            </w:r>
            <w:r>
              <w:rPr>
                <w:bCs/>
                <w:sz w:val="20"/>
                <w:szCs w:val="20"/>
              </w:rPr>
              <w:t>24. Juni 2024</w:t>
            </w:r>
            <w:r w:rsidRPr="00E43A69">
              <w:rPr>
                <w:bCs/>
                <w:sz w:val="20"/>
                <w:szCs w:val="20"/>
              </w:rPr>
              <w:t xml:space="preserve"> auf der Vereinshomepage ersichtlich)</w:t>
            </w:r>
          </w:p>
          <w:p w14:paraId="13262562" w14:textId="77777777" w:rsidR="00B07928" w:rsidRPr="00E43A69" w:rsidRDefault="00B07928" w:rsidP="00B07928">
            <w:pPr>
              <w:numPr>
                <w:ilvl w:val="0"/>
                <w:numId w:val="27"/>
              </w:num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Vereinspräsident</w:t>
            </w:r>
          </w:p>
          <w:p w14:paraId="3974EC5B" w14:textId="77777777" w:rsidR="00B07928" w:rsidRPr="00E43A69" w:rsidRDefault="00B07928" w:rsidP="00B07928">
            <w:pPr>
              <w:numPr>
                <w:ilvl w:val="0"/>
                <w:numId w:val="27"/>
              </w:num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übriger Vorstandes (einzeln oder gesamthaft)</w:t>
            </w:r>
          </w:p>
          <w:p w14:paraId="559C2B09" w14:textId="77777777" w:rsidR="00B07928" w:rsidRPr="00E43A69" w:rsidRDefault="00B07928" w:rsidP="00B07928">
            <w:pPr>
              <w:numPr>
                <w:ilvl w:val="0"/>
                <w:numId w:val="27"/>
              </w:num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Revisoren</w:t>
            </w:r>
          </w:p>
          <w:p w14:paraId="632BD926" w14:textId="77777777" w:rsidR="00B07928" w:rsidRPr="00E43A69" w:rsidRDefault="00B07928" w:rsidP="00B07928">
            <w:pPr>
              <w:numPr>
                <w:ilvl w:val="0"/>
                <w:numId w:val="27"/>
              </w:num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Funktionäre</w:t>
            </w:r>
          </w:p>
        </w:tc>
      </w:tr>
      <w:tr w:rsidR="00B07928" w:rsidRPr="00E43A69" w14:paraId="1933303F" w14:textId="77777777" w:rsidTr="00A20916">
        <w:tc>
          <w:tcPr>
            <w:tcW w:w="817" w:type="dxa"/>
            <w:shd w:val="clear" w:color="auto" w:fill="auto"/>
          </w:tcPr>
          <w:p w14:paraId="5A1A1294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</w:p>
        </w:tc>
        <w:tc>
          <w:tcPr>
            <w:tcW w:w="8930" w:type="dxa"/>
            <w:shd w:val="clear" w:color="auto" w:fill="auto"/>
          </w:tcPr>
          <w:p w14:paraId="3547A935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</w:p>
        </w:tc>
      </w:tr>
      <w:tr w:rsidR="00B07928" w:rsidRPr="00E43A69" w14:paraId="1C208C7A" w14:textId="77777777" w:rsidTr="00A20916">
        <w:tc>
          <w:tcPr>
            <w:tcW w:w="817" w:type="dxa"/>
            <w:shd w:val="clear" w:color="auto" w:fill="auto"/>
          </w:tcPr>
          <w:p w14:paraId="5BCE9A21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10.</w:t>
            </w:r>
          </w:p>
        </w:tc>
        <w:tc>
          <w:tcPr>
            <w:tcW w:w="8930" w:type="dxa"/>
            <w:shd w:val="clear" w:color="auto" w:fill="auto"/>
          </w:tcPr>
          <w:p w14:paraId="1FFBDB80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Mitteilungen aus den Resorts</w:t>
            </w:r>
          </w:p>
        </w:tc>
      </w:tr>
      <w:tr w:rsidR="00B07928" w:rsidRPr="00E43A69" w14:paraId="3119E139" w14:textId="77777777" w:rsidTr="00A20916">
        <w:tc>
          <w:tcPr>
            <w:tcW w:w="817" w:type="dxa"/>
            <w:shd w:val="clear" w:color="auto" w:fill="auto"/>
          </w:tcPr>
          <w:p w14:paraId="27B9E908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11.</w:t>
            </w:r>
          </w:p>
        </w:tc>
        <w:tc>
          <w:tcPr>
            <w:tcW w:w="8930" w:type="dxa"/>
            <w:shd w:val="clear" w:color="auto" w:fill="auto"/>
          </w:tcPr>
          <w:p w14:paraId="222DA10A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Anträge</w:t>
            </w:r>
          </w:p>
          <w:p w14:paraId="4B87BAE6" w14:textId="77777777" w:rsidR="00B07928" w:rsidRPr="00E43A69" w:rsidRDefault="00B07928" w:rsidP="00A20916">
            <w:pPr>
              <w:rPr>
                <w:bCs/>
                <w:sz w:val="20"/>
                <w:szCs w:val="20"/>
              </w:rPr>
            </w:pPr>
            <w:r w:rsidRPr="00E43A69">
              <w:rPr>
                <w:bCs/>
                <w:sz w:val="20"/>
                <w:szCs w:val="20"/>
              </w:rPr>
              <w:t>Beschlussfassung über Anträge der Mitglieder</w:t>
            </w:r>
          </w:p>
        </w:tc>
      </w:tr>
      <w:tr w:rsidR="00B07928" w:rsidRPr="00E43A69" w14:paraId="4DEF7EB1" w14:textId="77777777" w:rsidTr="00A20916">
        <w:tc>
          <w:tcPr>
            <w:tcW w:w="817" w:type="dxa"/>
            <w:shd w:val="clear" w:color="auto" w:fill="auto"/>
          </w:tcPr>
          <w:p w14:paraId="48E20F1D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12.</w:t>
            </w:r>
          </w:p>
        </w:tc>
        <w:tc>
          <w:tcPr>
            <w:tcW w:w="8930" w:type="dxa"/>
            <w:shd w:val="clear" w:color="auto" w:fill="auto"/>
          </w:tcPr>
          <w:p w14:paraId="236AA959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Ehrungen</w:t>
            </w:r>
          </w:p>
        </w:tc>
      </w:tr>
      <w:tr w:rsidR="00B07928" w:rsidRPr="00E43A69" w14:paraId="2E3B88B5" w14:textId="77777777" w:rsidTr="00A20916">
        <w:tc>
          <w:tcPr>
            <w:tcW w:w="817" w:type="dxa"/>
            <w:shd w:val="clear" w:color="auto" w:fill="auto"/>
          </w:tcPr>
          <w:p w14:paraId="77DC3173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13.</w:t>
            </w:r>
          </w:p>
        </w:tc>
        <w:tc>
          <w:tcPr>
            <w:tcW w:w="8930" w:type="dxa"/>
            <w:shd w:val="clear" w:color="auto" w:fill="auto"/>
          </w:tcPr>
          <w:p w14:paraId="55621139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Offenes Mikrophon (die Mitglieder haben das Wort)</w:t>
            </w:r>
          </w:p>
        </w:tc>
      </w:tr>
      <w:tr w:rsidR="00B07928" w:rsidRPr="00E43A69" w14:paraId="48437B68" w14:textId="77777777" w:rsidTr="00A20916">
        <w:tc>
          <w:tcPr>
            <w:tcW w:w="817" w:type="dxa"/>
            <w:shd w:val="clear" w:color="auto" w:fill="auto"/>
          </w:tcPr>
          <w:p w14:paraId="3CF848CB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14.</w:t>
            </w:r>
          </w:p>
        </w:tc>
        <w:tc>
          <w:tcPr>
            <w:tcW w:w="8930" w:type="dxa"/>
            <w:shd w:val="clear" w:color="auto" w:fill="auto"/>
          </w:tcPr>
          <w:p w14:paraId="1C0D60B3" w14:textId="77777777" w:rsidR="00B07928" w:rsidRPr="00E43A69" w:rsidRDefault="00B07928" w:rsidP="00A20916">
            <w:pPr>
              <w:rPr>
                <w:b/>
                <w:sz w:val="20"/>
                <w:szCs w:val="20"/>
              </w:rPr>
            </w:pPr>
            <w:r w:rsidRPr="00E43A69">
              <w:rPr>
                <w:b/>
                <w:sz w:val="20"/>
                <w:szCs w:val="20"/>
              </w:rPr>
              <w:t>Verschiedenes</w:t>
            </w:r>
          </w:p>
        </w:tc>
      </w:tr>
    </w:tbl>
    <w:p w14:paraId="5FE23074" w14:textId="77777777" w:rsidR="00B07928" w:rsidRPr="00E43A69" w:rsidRDefault="00B07928" w:rsidP="00B07928">
      <w:pPr>
        <w:rPr>
          <w:sz w:val="20"/>
          <w:szCs w:val="20"/>
        </w:rPr>
      </w:pPr>
    </w:p>
    <w:p w14:paraId="0369ACA8" w14:textId="77777777" w:rsidR="00B07928" w:rsidRPr="00E43A69" w:rsidRDefault="00B07928" w:rsidP="00B07928">
      <w:pPr>
        <w:rPr>
          <w:sz w:val="20"/>
          <w:szCs w:val="20"/>
        </w:rPr>
      </w:pPr>
      <w:r w:rsidRPr="00E43A69">
        <w:rPr>
          <w:sz w:val="20"/>
          <w:szCs w:val="20"/>
        </w:rPr>
        <w:t>Anträge sind mindestens 10 Tage vor der Versammlung dem Vorstand schriftlich einzureichen. Die Teilnahme an der GV ist für alle Aktiven, Senioren, Veteranen, A-Junioren und Funktionäre (ab dem vollendeten 18. Altersjahr) obligatorisch. Passivmitglieder, Donatoren, Supporter, Gümmeler, Gönner und Sponsoren sind herzlich eingeladen, aber nicht stimmberechtigt. Entschuldigungen sind schriftlich dem Sekretariat (sekretariat@fcwiesendangen.ch) einzureichen.</w:t>
      </w:r>
    </w:p>
    <w:p w14:paraId="08116CB2" w14:textId="77777777" w:rsidR="00B07928" w:rsidRPr="00E43A69" w:rsidRDefault="00B07928" w:rsidP="00B07928">
      <w:pPr>
        <w:rPr>
          <w:sz w:val="20"/>
          <w:szCs w:val="20"/>
        </w:rPr>
      </w:pPr>
    </w:p>
    <w:p w14:paraId="17298155" w14:textId="77777777" w:rsidR="00B07928" w:rsidRPr="00E43A69" w:rsidRDefault="00B07928" w:rsidP="00B07928">
      <w:pPr>
        <w:rPr>
          <w:sz w:val="20"/>
          <w:szCs w:val="20"/>
        </w:rPr>
      </w:pPr>
    </w:p>
    <w:p w14:paraId="2E5345F0" w14:textId="77777777" w:rsidR="00B07928" w:rsidRPr="00E43A69" w:rsidRDefault="00B07928" w:rsidP="00B07928">
      <w:pPr>
        <w:rPr>
          <w:sz w:val="20"/>
          <w:szCs w:val="20"/>
        </w:rPr>
      </w:pPr>
      <w:r w:rsidRPr="00E43A69">
        <w:rPr>
          <w:sz w:val="20"/>
          <w:szCs w:val="20"/>
        </w:rPr>
        <w:t>Mit sportlichen Grüssen</w:t>
      </w:r>
    </w:p>
    <w:p w14:paraId="4BAEDA89" w14:textId="77777777" w:rsidR="00B07928" w:rsidRPr="00E43A69" w:rsidRDefault="00B07928" w:rsidP="00B07928">
      <w:pPr>
        <w:rPr>
          <w:sz w:val="20"/>
          <w:szCs w:val="20"/>
        </w:rPr>
      </w:pPr>
    </w:p>
    <w:p w14:paraId="0E028527" w14:textId="77777777" w:rsidR="00B07928" w:rsidRPr="00E43A69" w:rsidRDefault="00B07928" w:rsidP="00B07928">
      <w:pPr>
        <w:rPr>
          <w:sz w:val="20"/>
          <w:szCs w:val="20"/>
        </w:rPr>
      </w:pPr>
      <w:r w:rsidRPr="00E43A69">
        <w:rPr>
          <w:sz w:val="20"/>
          <w:szCs w:val="20"/>
        </w:rPr>
        <w:t>FC Wiesendangen</w:t>
      </w:r>
    </w:p>
    <w:p w14:paraId="77E3E22C" w14:textId="19EB26F0" w:rsidR="00513DE1" w:rsidRPr="00B07928" w:rsidRDefault="00B07928" w:rsidP="00513DE1">
      <w:pPr>
        <w:rPr>
          <w:sz w:val="20"/>
          <w:szCs w:val="20"/>
        </w:rPr>
      </w:pPr>
      <w:r w:rsidRPr="00E43A69">
        <w:rPr>
          <w:sz w:val="20"/>
          <w:szCs w:val="20"/>
        </w:rPr>
        <w:t>Vorstand</w:t>
      </w:r>
    </w:p>
    <w:sectPr w:rsidR="00513DE1" w:rsidRPr="00B07928" w:rsidSect="007A1624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2694" w:right="424" w:bottom="1134" w:left="1134" w:header="709" w:footer="283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86B7DF" w14:textId="77777777" w:rsidR="00DC1F08" w:rsidRDefault="00DC1F08" w:rsidP="00210673">
      <w:r>
        <w:separator/>
      </w:r>
    </w:p>
  </w:endnote>
  <w:endnote w:type="continuationSeparator" w:id="0">
    <w:p w14:paraId="013BE317" w14:textId="77777777" w:rsidR="00DC1F08" w:rsidRDefault="00DC1F08" w:rsidP="002106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FB0F52" w14:textId="77777777" w:rsidR="00705348" w:rsidRPr="009A2066" w:rsidRDefault="00B47D79" w:rsidP="00513DE1">
    <w:pPr>
      <w:pStyle w:val="Fuzeile"/>
      <w:ind w:left="-426"/>
      <w:rPr>
        <w:lang w:val="de-CH"/>
      </w:rPr>
    </w:pPr>
    <w:r>
      <w:rPr>
        <w:noProof/>
        <w:lang w:val="de-CH"/>
      </w:rPr>
      <w:drawing>
        <wp:inline distT="0" distB="0" distL="0" distR="0" wp14:anchorId="4BF8F29A" wp14:editId="287FCCB2">
          <wp:extent cx="6571615" cy="923925"/>
          <wp:effectExtent l="0" t="0" r="0" b="0"/>
          <wp:docPr id="166398880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71615" cy="923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D048F3" w14:textId="77777777" w:rsidR="00513DE1" w:rsidRDefault="00513DE1" w:rsidP="00505B92">
    <w:pPr>
      <w:pStyle w:val="Fuzeile"/>
      <w:ind w:left="-426"/>
      <w:rPr>
        <w:noProof/>
      </w:rPr>
    </w:pPr>
    <w:bookmarkStart w:id="0" w:name="_Hlk141523251"/>
  </w:p>
  <w:p w14:paraId="368B5770" w14:textId="77777777" w:rsidR="001E2369" w:rsidRPr="003C1DE6" w:rsidRDefault="00B47D79" w:rsidP="00505B92">
    <w:pPr>
      <w:pStyle w:val="Fuzeile"/>
      <w:ind w:left="-426"/>
    </w:pPr>
    <w:r w:rsidRPr="007414CE">
      <w:rPr>
        <w:noProof/>
      </w:rPr>
      <w:drawing>
        <wp:inline distT="0" distB="0" distL="0" distR="0" wp14:anchorId="5FCE1C84" wp14:editId="0128D630">
          <wp:extent cx="6562725" cy="914400"/>
          <wp:effectExtent l="0" t="0" r="0" b="0"/>
          <wp:docPr id="1868033754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62725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0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75B0DE" w14:textId="77777777" w:rsidR="00DC1F08" w:rsidRDefault="00DC1F08" w:rsidP="00210673">
      <w:r>
        <w:separator/>
      </w:r>
    </w:p>
  </w:footnote>
  <w:footnote w:type="continuationSeparator" w:id="0">
    <w:p w14:paraId="5ACBC430" w14:textId="77777777" w:rsidR="00DC1F08" w:rsidRDefault="00DC1F08" w:rsidP="002106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88EFC9" w14:textId="77777777" w:rsidR="00513DE1" w:rsidRDefault="00B47D79" w:rsidP="00513DE1">
    <w:pPr>
      <w:pStyle w:val="Kopfzeile"/>
      <w:ind w:left="-284"/>
    </w:pPr>
    <w:r>
      <w:rPr>
        <w:noProof/>
      </w:rPr>
      <w:drawing>
        <wp:inline distT="0" distB="0" distL="0" distR="0" wp14:anchorId="49D15039" wp14:editId="7DFF7358">
          <wp:extent cx="6581140" cy="904875"/>
          <wp:effectExtent l="0" t="0" r="0" b="0"/>
          <wp:docPr id="1204202102" name="Bild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81140" cy="904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3D8C19" w14:textId="77777777" w:rsidR="007136A6" w:rsidRDefault="00B47D79" w:rsidP="00505B92">
    <w:pPr>
      <w:pStyle w:val="Kopfzeile"/>
      <w:tabs>
        <w:tab w:val="clear" w:pos="3033"/>
        <w:tab w:val="clear" w:pos="6067"/>
      </w:tabs>
      <w:ind w:left="-284"/>
    </w:pPr>
    <w:r w:rsidRPr="001C492B">
      <w:rPr>
        <w:noProof/>
        <w:lang w:val="de-DE" w:eastAsia="de-DE"/>
      </w:rPr>
      <w:drawing>
        <wp:inline distT="0" distB="0" distL="0" distR="0" wp14:anchorId="49DC9ED5" wp14:editId="2FC626E0">
          <wp:extent cx="6572250" cy="895350"/>
          <wp:effectExtent l="0" t="0" r="0" b="0"/>
          <wp:docPr id="695616570" name="Grafik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72250" cy="895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5246D8DC"/>
    <w:lvl w:ilvl="0">
      <w:start w:val="1"/>
      <w:numFmt w:val="decimal"/>
      <w:lvlText w:val="%1."/>
      <w:lvlJc w:val="left"/>
      <w:rPr>
        <w:sz w:val="22"/>
        <w:szCs w:val="22"/>
      </w:rPr>
    </w:lvl>
    <w:lvl w:ilvl="1">
      <w:start w:val="1"/>
      <w:numFmt w:val="lowerLetter"/>
      <w:lvlText w:val="%2)"/>
      <w:lvlJc w:val="left"/>
      <w:rPr>
        <w:sz w:val="22"/>
        <w:szCs w:val="22"/>
      </w:rPr>
    </w:lvl>
    <w:lvl w:ilvl="2">
      <w:start w:val="1"/>
      <w:numFmt w:val="lowerLetter"/>
      <w:lvlText w:val="%2)"/>
      <w:lvlJc w:val="left"/>
      <w:rPr>
        <w:sz w:val="22"/>
        <w:szCs w:val="22"/>
      </w:rPr>
    </w:lvl>
    <w:lvl w:ilvl="3">
      <w:start w:val="1"/>
      <w:numFmt w:val="lowerLetter"/>
      <w:lvlText w:val="%2)"/>
      <w:lvlJc w:val="left"/>
      <w:rPr>
        <w:sz w:val="22"/>
        <w:szCs w:val="22"/>
      </w:rPr>
    </w:lvl>
    <w:lvl w:ilvl="4">
      <w:start w:val="1"/>
      <w:numFmt w:val="lowerLetter"/>
      <w:lvlText w:val="%2)"/>
      <w:lvlJc w:val="left"/>
      <w:rPr>
        <w:sz w:val="22"/>
        <w:szCs w:val="22"/>
      </w:rPr>
    </w:lvl>
    <w:lvl w:ilvl="5">
      <w:start w:val="1"/>
      <w:numFmt w:val="lowerLetter"/>
      <w:lvlText w:val="%2)"/>
      <w:lvlJc w:val="left"/>
      <w:rPr>
        <w:sz w:val="22"/>
        <w:szCs w:val="22"/>
      </w:rPr>
    </w:lvl>
    <w:lvl w:ilvl="6">
      <w:start w:val="1"/>
      <w:numFmt w:val="lowerLetter"/>
      <w:lvlText w:val="%2)"/>
      <w:lvlJc w:val="left"/>
      <w:rPr>
        <w:sz w:val="22"/>
        <w:szCs w:val="22"/>
      </w:rPr>
    </w:lvl>
    <w:lvl w:ilvl="7">
      <w:start w:val="1"/>
      <w:numFmt w:val="lowerLetter"/>
      <w:lvlText w:val="%2)"/>
      <w:lvlJc w:val="left"/>
      <w:rPr>
        <w:sz w:val="22"/>
        <w:szCs w:val="22"/>
      </w:rPr>
    </w:lvl>
    <w:lvl w:ilvl="8">
      <w:start w:val="1"/>
      <w:numFmt w:val="lowerLetter"/>
      <w:lvlText w:val="%2)"/>
      <w:lvlJc w:val="left"/>
      <w:rPr>
        <w:sz w:val="22"/>
        <w:szCs w:val="22"/>
      </w:rPr>
    </w:lvl>
  </w:abstractNum>
  <w:abstractNum w:abstractNumId="1" w15:restartNumberingAfterBreak="0">
    <w:nsid w:val="00000003"/>
    <w:multiLevelType w:val="multilevel"/>
    <w:tmpl w:val="0FCEB5CE"/>
    <w:lvl w:ilvl="0">
      <w:start w:val="1"/>
      <w:numFmt w:val="lowerLetter"/>
      <w:lvlText w:val="%1."/>
      <w:lvlJc w:val="left"/>
      <w:rPr>
        <w:sz w:val="22"/>
        <w:szCs w:val="22"/>
      </w:rPr>
    </w:lvl>
    <w:lvl w:ilvl="1">
      <w:start w:val="10"/>
      <w:numFmt w:val="decimal"/>
      <w:lvlText w:val="%2."/>
      <w:lvlJc w:val="left"/>
      <w:rPr>
        <w:sz w:val="22"/>
        <w:szCs w:val="22"/>
      </w:rPr>
    </w:lvl>
    <w:lvl w:ilvl="2">
      <w:start w:val="10"/>
      <w:numFmt w:val="decimal"/>
      <w:lvlText w:val="%2."/>
      <w:lvlJc w:val="left"/>
      <w:rPr>
        <w:sz w:val="22"/>
        <w:szCs w:val="22"/>
      </w:rPr>
    </w:lvl>
    <w:lvl w:ilvl="3">
      <w:start w:val="10"/>
      <w:numFmt w:val="decimal"/>
      <w:lvlText w:val="%2."/>
      <w:lvlJc w:val="left"/>
      <w:rPr>
        <w:sz w:val="22"/>
        <w:szCs w:val="22"/>
      </w:rPr>
    </w:lvl>
    <w:lvl w:ilvl="4">
      <w:start w:val="10"/>
      <w:numFmt w:val="decimal"/>
      <w:lvlText w:val="%2."/>
      <w:lvlJc w:val="left"/>
      <w:rPr>
        <w:sz w:val="22"/>
        <w:szCs w:val="22"/>
      </w:rPr>
    </w:lvl>
    <w:lvl w:ilvl="5">
      <w:start w:val="10"/>
      <w:numFmt w:val="decimal"/>
      <w:lvlText w:val="%2."/>
      <w:lvlJc w:val="left"/>
      <w:rPr>
        <w:sz w:val="22"/>
        <w:szCs w:val="22"/>
      </w:rPr>
    </w:lvl>
    <w:lvl w:ilvl="6">
      <w:start w:val="10"/>
      <w:numFmt w:val="decimal"/>
      <w:lvlText w:val="%2."/>
      <w:lvlJc w:val="left"/>
      <w:rPr>
        <w:sz w:val="22"/>
        <w:szCs w:val="22"/>
      </w:rPr>
    </w:lvl>
    <w:lvl w:ilvl="7">
      <w:start w:val="10"/>
      <w:numFmt w:val="decimal"/>
      <w:lvlText w:val="%2."/>
      <w:lvlJc w:val="left"/>
      <w:rPr>
        <w:sz w:val="22"/>
        <w:szCs w:val="22"/>
      </w:rPr>
    </w:lvl>
    <w:lvl w:ilvl="8">
      <w:start w:val="10"/>
      <w:numFmt w:val="decimal"/>
      <w:lvlText w:val="%2."/>
      <w:lvlJc w:val="left"/>
      <w:rPr>
        <w:sz w:val="22"/>
        <w:szCs w:val="22"/>
      </w:rPr>
    </w:lvl>
  </w:abstractNum>
  <w:abstractNum w:abstractNumId="2" w15:restartNumberingAfterBreak="0">
    <w:nsid w:val="012E6B26"/>
    <w:multiLevelType w:val="hybridMultilevel"/>
    <w:tmpl w:val="8408A314"/>
    <w:lvl w:ilvl="0" w:tplc="D42EA698">
      <w:start w:val="7"/>
      <w:numFmt w:val="bullet"/>
      <w:lvlText w:val="-"/>
      <w:lvlJc w:val="left"/>
      <w:pPr>
        <w:ind w:left="78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03C9619C"/>
    <w:multiLevelType w:val="hybridMultilevel"/>
    <w:tmpl w:val="776E149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5B0C4D"/>
    <w:multiLevelType w:val="hybridMultilevel"/>
    <w:tmpl w:val="3D74E728"/>
    <w:lvl w:ilvl="0" w:tplc="7FD8F014">
      <w:numFmt w:val="bullet"/>
      <w:lvlText w:val="-"/>
      <w:lvlJc w:val="left"/>
      <w:pPr>
        <w:ind w:left="213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5" w15:restartNumberingAfterBreak="0">
    <w:nsid w:val="1754205E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197E1B8B"/>
    <w:multiLevelType w:val="hybridMultilevel"/>
    <w:tmpl w:val="2A7AD068"/>
    <w:lvl w:ilvl="0" w:tplc="2430BBCC">
      <w:numFmt w:val="bullet"/>
      <w:lvlText w:val="-"/>
      <w:lvlJc w:val="left"/>
      <w:pPr>
        <w:ind w:left="1770" w:hanging="360"/>
      </w:pPr>
      <w:rPr>
        <w:rFonts w:ascii="Times New Roman" w:eastAsia="Times New Roman" w:hAnsi="Times New Roman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7" w15:restartNumberingAfterBreak="0">
    <w:nsid w:val="2225236F"/>
    <w:multiLevelType w:val="hybridMultilevel"/>
    <w:tmpl w:val="D5803554"/>
    <w:lvl w:ilvl="0" w:tplc="4D900EB6">
      <w:start w:val="3"/>
      <w:numFmt w:val="bullet"/>
      <w:lvlText w:val="-"/>
      <w:lvlJc w:val="left"/>
      <w:pPr>
        <w:ind w:left="1174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8" w15:restartNumberingAfterBreak="0">
    <w:nsid w:val="2C6F5E20"/>
    <w:multiLevelType w:val="hybridMultilevel"/>
    <w:tmpl w:val="11E8445A"/>
    <w:lvl w:ilvl="0" w:tplc="348C6CF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3B1528"/>
    <w:multiLevelType w:val="hybridMultilevel"/>
    <w:tmpl w:val="36EA08F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AA1B32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409431CD"/>
    <w:multiLevelType w:val="hybridMultilevel"/>
    <w:tmpl w:val="F486737C"/>
    <w:lvl w:ilvl="0" w:tplc="7020F516">
      <w:numFmt w:val="bullet"/>
      <w:lvlText w:val="-"/>
      <w:lvlJc w:val="left"/>
      <w:pPr>
        <w:ind w:left="1305" w:hanging="360"/>
      </w:pPr>
      <w:rPr>
        <w:rFonts w:ascii="Arial" w:eastAsia="Times New Roman" w:hAnsi="Arial" w:cs="Arial" w:hint="default"/>
      </w:rPr>
    </w:lvl>
    <w:lvl w:ilvl="1" w:tplc="08070003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abstractNum w:abstractNumId="12" w15:restartNumberingAfterBreak="0">
    <w:nsid w:val="41285703"/>
    <w:multiLevelType w:val="hybridMultilevel"/>
    <w:tmpl w:val="0032D6B8"/>
    <w:lvl w:ilvl="0" w:tplc="08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4B6668"/>
    <w:multiLevelType w:val="hybridMultilevel"/>
    <w:tmpl w:val="2954EAC2"/>
    <w:lvl w:ilvl="0" w:tplc="CB3E7F5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F5775D"/>
    <w:multiLevelType w:val="hybridMultilevel"/>
    <w:tmpl w:val="7264DFBC"/>
    <w:lvl w:ilvl="0" w:tplc="7FD8F014">
      <w:numFmt w:val="bullet"/>
      <w:lvlText w:val="-"/>
      <w:lvlJc w:val="left"/>
      <w:pPr>
        <w:ind w:left="1146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547974FE"/>
    <w:multiLevelType w:val="hybridMultilevel"/>
    <w:tmpl w:val="EF820A7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B97902"/>
    <w:multiLevelType w:val="multilevel"/>
    <w:tmpl w:val="15DE3264"/>
    <w:lvl w:ilvl="0">
      <w:start w:val="1"/>
      <w:numFmt w:val="decimal"/>
      <w:pStyle w:val="Liste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pStyle w:val="Liste2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pStyle w:val="Liste3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60"/>
        </w:tabs>
        <w:ind w:left="4320" w:hanging="1440"/>
      </w:pPr>
    </w:lvl>
  </w:abstractNum>
  <w:abstractNum w:abstractNumId="17" w15:restartNumberingAfterBreak="0">
    <w:nsid w:val="630D3A16"/>
    <w:multiLevelType w:val="hybridMultilevel"/>
    <w:tmpl w:val="14EAC072"/>
    <w:lvl w:ilvl="0" w:tplc="7FD8F014">
      <w:numFmt w:val="bullet"/>
      <w:lvlText w:val="-"/>
      <w:lvlJc w:val="left"/>
      <w:pPr>
        <w:ind w:left="213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8" w15:restartNumberingAfterBreak="0">
    <w:nsid w:val="69A64F7C"/>
    <w:multiLevelType w:val="hybridMultilevel"/>
    <w:tmpl w:val="D4C04094"/>
    <w:lvl w:ilvl="0" w:tplc="FF7A81A4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500" w:hanging="360"/>
      </w:pPr>
    </w:lvl>
    <w:lvl w:ilvl="2" w:tplc="0807001B" w:tentative="1">
      <w:start w:val="1"/>
      <w:numFmt w:val="lowerRoman"/>
      <w:lvlText w:val="%3."/>
      <w:lvlJc w:val="right"/>
      <w:pPr>
        <w:ind w:left="2220" w:hanging="180"/>
      </w:pPr>
    </w:lvl>
    <w:lvl w:ilvl="3" w:tplc="0807000F" w:tentative="1">
      <w:start w:val="1"/>
      <w:numFmt w:val="decimal"/>
      <w:lvlText w:val="%4."/>
      <w:lvlJc w:val="left"/>
      <w:pPr>
        <w:ind w:left="2940" w:hanging="360"/>
      </w:pPr>
    </w:lvl>
    <w:lvl w:ilvl="4" w:tplc="08070019" w:tentative="1">
      <w:start w:val="1"/>
      <w:numFmt w:val="lowerLetter"/>
      <w:lvlText w:val="%5."/>
      <w:lvlJc w:val="left"/>
      <w:pPr>
        <w:ind w:left="3660" w:hanging="360"/>
      </w:pPr>
    </w:lvl>
    <w:lvl w:ilvl="5" w:tplc="0807001B" w:tentative="1">
      <w:start w:val="1"/>
      <w:numFmt w:val="lowerRoman"/>
      <w:lvlText w:val="%6."/>
      <w:lvlJc w:val="right"/>
      <w:pPr>
        <w:ind w:left="4380" w:hanging="180"/>
      </w:pPr>
    </w:lvl>
    <w:lvl w:ilvl="6" w:tplc="0807000F" w:tentative="1">
      <w:start w:val="1"/>
      <w:numFmt w:val="decimal"/>
      <w:lvlText w:val="%7."/>
      <w:lvlJc w:val="left"/>
      <w:pPr>
        <w:ind w:left="5100" w:hanging="360"/>
      </w:pPr>
    </w:lvl>
    <w:lvl w:ilvl="7" w:tplc="08070019" w:tentative="1">
      <w:start w:val="1"/>
      <w:numFmt w:val="lowerLetter"/>
      <w:lvlText w:val="%8."/>
      <w:lvlJc w:val="left"/>
      <w:pPr>
        <w:ind w:left="5820" w:hanging="360"/>
      </w:pPr>
    </w:lvl>
    <w:lvl w:ilvl="8" w:tplc="0807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9" w15:restartNumberingAfterBreak="0">
    <w:nsid w:val="6B7232DF"/>
    <w:multiLevelType w:val="hybridMultilevel"/>
    <w:tmpl w:val="85C8C08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7A4E03"/>
    <w:multiLevelType w:val="hybridMultilevel"/>
    <w:tmpl w:val="0B02A2AC"/>
    <w:lvl w:ilvl="0" w:tplc="0807000F">
      <w:start w:val="1"/>
      <w:numFmt w:val="decimal"/>
      <w:lvlText w:val="%1."/>
      <w:lvlJc w:val="left"/>
      <w:pPr>
        <w:ind w:left="1077" w:hanging="360"/>
      </w:pPr>
    </w:lvl>
    <w:lvl w:ilvl="1" w:tplc="08070019">
      <w:start w:val="1"/>
      <w:numFmt w:val="lowerLetter"/>
      <w:lvlText w:val="%2."/>
      <w:lvlJc w:val="left"/>
      <w:pPr>
        <w:ind w:left="1636" w:hanging="360"/>
      </w:pPr>
    </w:lvl>
    <w:lvl w:ilvl="2" w:tplc="0807001B" w:tentative="1">
      <w:start w:val="1"/>
      <w:numFmt w:val="lowerRoman"/>
      <w:lvlText w:val="%3."/>
      <w:lvlJc w:val="right"/>
      <w:pPr>
        <w:ind w:left="2517" w:hanging="180"/>
      </w:pPr>
    </w:lvl>
    <w:lvl w:ilvl="3" w:tplc="0807000F" w:tentative="1">
      <w:start w:val="1"/>
      <w:numFmt w:val="decimal"/>
      <w:lvlText w:val="%4."/>
      <w:lvlJc w:val="left"/>
      <w:pPr>
        <w:ind w:left="3237" w:hanging="360"/>
      </w:pPr>
    </w:lvl>
    <w:lvl w:ilvl="4" w:tplc="08070019" w:tentative="1">
      <w:start w:val="1"/>
      <w:numFmt w:val="lowerLetter"/>
      <w:lvlText w:val="%5."/>
      <w:lvlJc w:val="left"/>
      <w:pPr>
        <w:ind w:left="3957" w:hanging="360"/>
      </w:pPr>
    </w:lvl>
    <w:lvl w:ilvl="5" w:tplc="0807001B" w:tentative="1">
      <w:start w:val="1"/>
      <w:numFmt w:val="lowerRoman"/>
      <w:lvlText w:val="%6."/>
      <w:lvlJc w:val="right"/>
      <w:pPr>
        <w:ind w:left="4677" w:hanging="180"/>
      </w:pPr>
    </w:lvl>
    <w:lvl w:ilvl="6" w:tplc="0807000F" w:tentative="1">
      <w:start w:val="1"/>
      <w:numFmt w:val="decimal"/>
      <w:lvlText w:val="%7."/>
      <w:lvlJc w:val="left"/>
      <w:pPr>
        <w:ind w:left="5397" w:hanging="360"/>
      </w:pPr>
    </w:lvl>
    <w:lvl w:ilvl="7" w:tplc="08070019" w:tentative="1">
      <w:start w:val="1"/>
      <w:numFmt w:val="lowerLetter"/>
      <w:lvlText w:val="%8."/>
      <w:lvlJc w:val="left"/>
      <w:pPr>
        <w:ind w:left="6117" w:hanging="360"/>
      </w:pPr>
    </w:lvl>
    <w:lvl w:ilvl="8" w:tplc="080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1" w15:restartNumberingAfterBreak="0">
    <w:nsid w:val="6EC30707"/>
    <w:multiLevelType w:val="hybridMultilevel"/>
    <w:tmpl w:val="AF42F1AA"/>
    <w:lvl w:ilvl="0" w:tplc="7FD8F014">
      <w:numFmt w:val="bullet"/>
      <w:lvlText w:val="-"/>
      <w:lvlJc w:val="left"/>
      <w:pPr>
        <w:ind w:left="1305" w:hanging="360"/>
      </w:pPr>
      <w:rPr>
        <w:rFonts w:ascii="Arial" w:eastAsia="Times New Roman" w:hAnsi="Arial" w:hint="default"/>
      </w:rPr>
    </w:lvl>
    <w:lvl w:ilvl="1" w:tplc="08070003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abstractNum w:abstractNumId="22" w15:restartNumberingAfterBreak="0">
    <w:nsid w:val="71CF6024"/>
    <w:multiLevelType w:val="hybridMultilevel"/>
    <w:tmpl w:val="FED2592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6C0307"/>
    <w:multiLevelType w:val="hybridMultilevel"/>
    <w:tmpl w:val="BED6A89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297D8B"/>
    <w:multiLevelType w:val="hybridMultilevel"/>
    <w:tmpl w:val="2BC2062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964365B"/>
    <w:multiLevelType w:val="hybridMultilevel"/>
    <w:tmpl w:val="C6624336"/>
    <w:lvl w:ilvl="0" w:tplc="D35CF064">
      <w:start w:val="7"/>
      <w:numFmt w:val="bullet"/>
      <w:lvlText w:val="-"/>
      <w:lvlJc w:val="left"/>
      <w:pPr>
        <w:ind w:left="78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6" w15:restartNumberingAfterBreak="0">
    <w:nsid w:val="7CF2267F"/>
    <w:multiLevelType w:val="hybridMultilevel"/>
    <w:tmpl w:val="4676AFAE"/>
    <w:lvl w:ilvl="0" w:tplc="A9603B74">
      <w:start w:val="41"/>
      <w:numFmt w:val="bullet"/>
      <w:lvlText w:val="-"/>
      <w:lvlJc w:val="left"/>
      <w:pPr>
        <w:ind w:left="1065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566067903">
    <w:abstractNumId w:val="16"/>
  </w:num>
  <w:num w:numId="2" w16cid:durableId="1894611700">
    <w:abstractNumId w:val="23"/>
  </w:num>
  <w:num w:numId="3" w16cid:durableId="873619650">
    <w:abstractNumId w:val="19"/>
  </w:num>
  <w:num w:numId="4" w16cid:durableId="1134443927">
    <w:abstractNumId w:val="3"/>
  </w:num>
  <w:num w:numId="5" w16cid:durableId="204801935">
    <w:abstractNumId w:val="22"/>
  </w:num>
  <w:num w:numId="6" w16cid:durableId="556165579">
    <w:abstractNumId w:val="15"/>
  </w:num>
  <w:num w:numId="7" w16cid:durableId="1764838433">
    <w:abstractNumId w:val="18"/>
  </w:num>
  <w:num w:numId="8" w16cid:durableId="1117993597">
    <w:abstractNumId w:val="7"/>
  </w:num>
  <w:num w:numId="9" w16cid:durableId="416562169">
    <w:abstractNumId w:val="14"/>
  </w:num>
  <w:num w:numId="10" w16cid:durableId="77798804">
    <w:abstractNumId w:val="11"/>
  </w:num>
  <w:num w:numId="11" w16cid:durableId="1616904501">
    <w:abstractNumId w:val="21"/>
  </w:num>
  <w:num w:numId="12" w16cid:durableId="1841309879">
    <w:abstractNumId w:val="20"/>
  </w:num>
  <w:num w:numId="13" w16cid:durableId="868371089">
    <w:abstractNumId w:val="25"/>
  </w:num>
  <w:num w:numId="14" w16cid:durableId="1411579919">
    <w:abstractNumId w:val="2"/>
  </w:num>
  <w:num w:numId="15" w16cid:durableId="1940482292">
    <w:abstractNumId w:val="6"/>
  </w:num>
  <w:num w:numId="16" w16cid:durableId="861478133">
    <w:abstractNumId w:val="17"/>
  </w:num>
  <w:num w:numId="17" w16cid:durableId="223295114">
    <w:abstractNumId w:val="4"/>
  </w:num>
  <w:num w:numId="18" w16cid:durableId="272709007">
    <w:abstractNumId w:val="10"/>
  </w:num>
  <w:num w:numId="19" w16cid:durableId="1671328322">
    <w:abstractNumId w:val="5"/>
  </w:num>
  <w:num w:numId="20" w16cid:durableId="740520068">
    <w:abstractNumId w:val="0"/>
  </w:num>
  <w:num w:numId="21" w16cid:durableId="1001006849">
    <w:abstractNumId w:val="1"/>
  </w:num>
  <w:num w:numId="22" w16cid:durableId="5452168">
    <w:abstractNumId w:val="8"/>
  </w:num>
  <w:num w:numId="23" w16cid:durableId="1628316761">
    <w:abstractNumId w:val="26"/>
  </w:num>
  <w:num w:numId="24" w16cid:durableId="413554610">
    <w:abstractNumId w:val="9"/>
  </w:num>
  <w:num w:numId="25" w16cid:durableId="148330114">
    <w:abstractNumId w:val="13"/>
  </w:num>
  <w:num w:numId="26" w16cid:durableId="1510411687">
    <w:abstractNumId w:val="12"/>
  </w:num>
  <w:num w:numId="27" w16cid:durableId="182126404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928"/>
    <w:rsid w:val="00005883"/>
    <w:rsid w:val="00014F10"/>
    <w:rsid w:val="00025C5A"/>
    <w:rsid w:val="00030849"/>
    <w:rsid w:val="0003104E"/>
    <w:rsid w:val="00040181"/>
    <w:rsid w:val="000417FD"/>
    <w:rsid w:val="00041FDE"/>
    <w:rsid w:val="00046645"/>
    <w:rsid w:val="0004668A"/>
    <w:rsid w:val="00046D12"/>
    <w:rsid w:val="00062E55"/>
    <w:rsid w:val="000640D9"/>
    <w:rsid w:val="000653C0"/>
    <w:rsid w:val="000825AA"/>
    <w:rsid w:val="000A1F5A"/>
    <w:rsid w:val="000C0D23"/>
    <w:rsid w:val="000C3EB4"/>
    <w:rsid w:val="000C6F05"/>
    <w:rsid w:val="000D7258"/>
    <w:rsid w:val="000F217D"/>
    <w:rsid w:val="00101BF9"/>
    <w:rsid w:val="001209BE"/>
    <w:rsid w:val="00123EE1"/>
    <w:rsid w:val="00126DF8"/>
    <w:rsid w:val="001270CF"/>
    <w:rsid w:val="0013637E"/>
    <w:rsid w:val="001555F2"/>
    <w:rsid w:val="00156B4E"/>
    <w:rsid w:val="00157A7A"/>
    <w:rsid w:val="001629DC"/>
    <w:rsid w:val="00164CB3"/>
    <w:rsid w:val="00166699"/>
    <w:rsid w:val="0017018C"/>
    <w:rsid w:val="001735DC"/>
    <w:rsid w:val="0017717D"/>
    <w:rsid w:val="00186B0A"/>
    <w:rsid w:val="001877EE"/>
    <w:rsid w:val="001A0ADE"/>
    <w:rsid w:val="001B1926"/>
    <w:rsid w:val="001B245B"/>
    <w:rsid w:val="001B5C95"/>
    <w:rsid w:val="001C492B"/>
    <w:rsid w:val="001D3D8B"/>
    <w:rsid w:val="001D5C3A"/>
    <w:rsid w:val="001E2369"/>
    <w:rsid w:val="001E65A3"/>
    <w:rsid w:val="001E674F"/>
    <w:rsid w:val="001F2863"/>
    <w:rsid w:val="001F64AD"/>
    <w:rsid w:val="001F656C"/>
    <w:rsid w:val="00200FA9"/>
    <w:rsid w:val="00203B0C"/>
    <w:rsid w:val="00206E93"/>
    <w:rsid w:val="00210673"/>
    <w:rsid w:val="002155CB"/>
    <w:rsid w:val="00216389"/>
    <w:rsid w:val="00227C69"/>
    <w:rsid w:val="00236107"/>
    <w:rsid w:val="00236A5E"/>
    <w:rsid w:val="00246A31"/>
    <w:rsid w:val="00247563"/>
    <w:rsid w:val="00254280"/>
    <w:rsid w:val="00262DC8"/>
    <w:rsid w:val="002862DE"/>
    <w:rsid w:val="002866CE"/>
    <w:rsid w:val="00290BF4"/>
    <w:rsid w:val="0029260C"/>
    <w:rsid w:val="00295960"/>
    <w:rsid w:val="0029790F"/>
    <w:rsid w:val="002A1890"/>
    <w:rsid w:val="002A5D7B"/>
    <w:rsid w:val="002A66BC"/>
    <w:rsid w:val="002B7F4D"/>
    <w:rsid w:val="002C14CE"/>
    <w:rsid w:val="002C7610"/>
    <w:rsid w:val="002D70D6"/>
    <w:rsid w:val="002F0375"/>
    <w:rsid w:val="002F052F"/>
    <w:rsid w:val="002F162D"/>
    <w:rsid w:val="002F627F"/>
    <w:rsid w:val="002F6653"/>
    <w:rsid w:val="00305892"/>
    <w:rsid w:val="00310103"/>
    <w:rsid w:val="003164F5"/>
    <w:rsid w:val="00325D1B"/>
    <w:rsid w:val="00334DC8"/>
    <w:rsid w:val="0034116A"/>
    <w:rsid w:val="003443A1"/>
    <w:rsid w:val="00351C01"/>
    <w:rsid w:val="003629D7"/>
    <w:rsid w:val="00362FFD"/>
    <w:rsid w:val="0037395E"/>
    <w:rsid w:val="00373C27"/>
    <w:rsid w:val="00380EE2"/>
    <w:rsid w:val="003832D0"/>
    <w:rsid w:val="00397C1F"/>
    <w:rsid w:val="00397E7C"/>
    <w:rsid w:val="003A1495"/>
    <w:rsid w:val="003A40E1"/>
    <w:rsid w:val="003A71DD"/>
    <w:rsid w:val="003B1F65"/>
    <w:rsid w:val="003B6B32"/>
    <w:rsid w:val="003C137C"/>
    <w:rsid w:val="003C1DE6"/>
    <w:rsid w:val="003C6F47"/>
    <w:rsid w:val="003D6B1D"/>
    <w:rsid w:val="003E2B15"/>
    <w:rsid w:val="003E4633"/>
    <w:rsid w:val="003F2919"/>
    <w:rsid w:val="003F366A"/>
    <w:rsid w:val="003F6110"/>
    <w:rsid w:val="00415B2F"/>
    <w:rsid w:val="00425481"/>
    <w:rsid w:val="004256BE"/>
    <w:rsid w:val="00434243"/>
    <w:rsid w:val="00435143"/>
    <w:rsid w:val="00437DA4"/>
    <w:rsid w:val="00441E17"/>
    <w:rsid w:val="00464A8A"/>
    <w:rsid w:val="00464C03"/>
    <w:rsid w:val="00467722"/>
    <w:rsid w:val="004707D5"/>
    <w:rsid w:val="00475A8B"/>
    <w:rsid w:val="00485928"/>
    <w:rsid w:val="00487719"/>
    <w:rsid w:val="004A2F29"/>
    <w:rsid w:val="004C3FBA"/>
    <w:rsid w:val="004D04B1"/>
    <w:rsid w:val="004D08E1"/>
    <w:rsid w:val="004D0F1C"/>
    <w:rsid w:val="004D2EEE"/>
    <w:rsid w:val="004D3132"/>
    <w:rsid w:val="004D379F"/>
    <w:rsid w:val="004E3FEB"/>
    <w:rsid w:val="004E5CE8"/>
    <w:rsid w:val="004F6082"/>
    <w:rsid w:val="005022BA"/>
    <w:rsid w:val="00502973"/>
    <w:rsid w:val="00505B92"/>
    <w:rsid w:val="0051210E"/>
    <w:rsid w:val="00513DE1"/>
    <w:rsid w:val="005204F4"/>
    <w:rsid w:val="00521A6F"/>
    <w:rsid w:val="00522A8D"/>
    <w:rsid w:val="00523211"/>
    <w:rsid w:val="00525F64"/>
    <w:rsid w:val="00541FC5"/>
    <w:rsid w:val="00543810"/>
    <w:rsid w:val="00543FFF"/>
    <w:rsid w:val="00547E6D"/>
    <w:rsid w:val="00561CCC"/>
    <w:rsid w:val="00564585"/>
    <w:rsid w:val="005777A5"/>
    <w:rsid w:val="0058666E"/>
    <w:rsid w:val="005B2FCB"/>
    <w:rsid w:val="005B568C"/>
    <w:rsid w:val="005B72D5"/>
    <w:rsid w:val="005B77BE"/>
    <w:rsid w:val="005C26AF"/>
    <w:rsid w:val="005D1C04"/>
    <w:rsid w:val="005E7379"/>
    <w:rsid w:val="005F12F6"/>
    <w:rsid w:val="005F5A0E"/>
    <w:rsid w:val="00600CBD"/>
    <w:rsid w:val="00612712"/>
    <w:rsid w:val="00613BF7"/>
    <w:rsid w:val="00614A48"/>
    <w:rsid w:val="0062019C"/>
    <w:rsid w:val="006243AB"/>
    <w:rsid w:val="00625B47"/>
    <w:rsid w:val="00626A87"/>
    <w:rsid w:val="006278F8"/>
    <w:rsid w:val="00651D99"/>
    <w:rsid w:val="00654743"/>
    <w:rsid w:val="0065637B"/>
    <w:rsid w:val="00657AE2"/>
    <w:rsid w:val="00666D6D"/>
    <w:rsid w:val="00667677"/>
    <w:rsid w:val="00670492"/>
    <w:rsid w:val="00672625"/>
    <w:rsid w:val="00683C81"/>
    <w:rsid w:val="00685033"/>
    <w:rsid w:val="0068738F"/>
    <w:rsid w:val="00692B4B"/>
    <w:rsid w:val="0069592B"/>
    <w:rsid w:val="006B09BA"/>
    <w:rsid w:val="006B1252"/>
    <w:rsid w:val="006B7B86"/>
    <w:rsid w:val="006C04E6"/>
    <w:rsid w:val="006C0EAD"/>
    <w:rsid w:val="006C16CA"/>
    <w:rsid w:val="006D01BE"/>
    <w:rsid w:val="006D5546"/>
    <w:rsid w:val="006D5FDC"/>
    <w:rsid w:val="006D7103"/>
    <w:rsid w:val="006E4595"/>
    <w:rsid w:val="006F5DE4"/>
    <w:rsid w:val="00705348"/>
    <w:rsid w:val="00706812"/>
    <w:rsid w:val="007136A6"/>
    <w:rsid w:val="00715539"/>
    <w:rsid w:val="00716564"/>
    <w:rsid w:val="00726A49"/>
    <w:rsid w:val="00731E5D"/>
    <w:rsid w:val="007366CE"/>
    <w:rsid w:val="00743291"/>
    <w:rsid w:val="00744662"/>
    <w:rsid w:val="007452F0"/>
    <w:rsid w:val="00746630"/>
    <w:rsid w:val="007558FF"/>
    <w:rsid w:val="007756C8"/>
    <w:rsid w:val="007A1624"/>
    <w:rsid w:val="007A58D0"/>
    <w:rsid w:val="007B16DE"/>
    <w:rsid w:val="007B5E7D"/>
    <w:rsid w:val="007B7F57"/>
    <w:rsid w:val="007C4ED6"/>
    <w:rsid w:val="007C6170"/>
    <w:rsid w:val="007F2810"/>
    <w:rsid w:val="00801C46"/>
    <w:rsid w:val="00802520"/>
    <w:rsid w:val="00803557"/>
    <w:rsid w:val="008036FB"/>
    <w:rsid w:val="008057C8"/>
    <w:rsid w:val="00806EF2"/>
    <w:rsid w:val="00810D3B"/>
    <w:rsid w:val="00810EFA"/>
    <w:rsid w:val="008110FF"/>
    <w:rsid w:val="00824E6E"/>
    <w:rsid w:val="008254A8"/>
    <w:rsid w:val="00832E14"/>
    <w:rsid w:val="00833B01"/>
    <w:rsid w:val="00844D59"/>
    <w:rsid w:val="00854118"/>
    <w:rsid w:val="00864FB6"/>
    <w:rsid w:val="008759F7"/>
    <w:rsid w:val="008806D8"/>
    <w:rsid w:val="00883976"/>
    <w:rsid w:val="008850EF"/>
    <w:rsid w:val="00890C9A"/>
    <w:rsid w:val="00894E31"/>
    <w:rsid w:val="008A5DAC"/>
    <w:rsid w:val="008B0B52"/>
    <w:rsid w:val="008B589A"/>
    <w:rsid w:val="008C0D3B"/>
    <w:rsid w:val="008F1D22"/>
    <w:rsid w:val="0090471C"/>
    <w:rsid w:val="009175B7"/>
    <w:rsid w:val="00920CA6"/>
    <w:rsid w:val="009240AA"/>
    <w:rsid w:val="00931CCC"/>
    <w:rsid w:val="009340A8"/>
    <w:rsid w:val="00934533"/>
    <w:rsid w:val="00936D29"/>
    <w:rsid w:val="0094721D"/>
    <w:rsid w:val="009634DA"/>
    <w:rsid w:val="00987E5B"/>
    <w:rsid w:val="00990ED1"/>
    <w:rsid w:val="00995B2B"/>
    <w:rsid w:val="009A2066"/>
    <w:rsid w:val="009A265A"/>
    <w:rsid w:val="009A371E"/>
    <w:rsid w:val="009B1DAA"/>
    <w:rsid w:val="009B48B3"/>
    <w:rsid w:val="009C20BB"/>
    <w:rsid w:val="009D2CF2"/>
    <w:rsid w:val="009D5D7C"/>
    <w:rsid w:val="009F20B2"/>
    <w:rsid w:val="00A02156"/>
    <w:rsid w:val="00A079BC"/>
    <w:rsid w:val="00A11C0F"/>
    <w:rsid w:val="00A3051D"/>
    <w:rsid w:val="00A3078E"/>
    <w:rsid w:val="00A31277"/>
    <w:rsid w:val="00A37916"/>
    <w:rsid w:val="00A434A0"/>
    <w:rsid w:val="00A503A7"/>
    <w:rsid w:val="00A6274E"/>
    <w:rsid w:val="00A730E5"/>
    <w:rsid w:val="00A7394D"/>
    <w:rsid w:val="00A741D0"/>
    <w:rsid w:val="00A74E0F"/>
    <w:rsid w:val="00A80A3E"/>
    <w:rsid w:val="00A82825"/>
    <w:rsid w:val="00A86D22"/>
    <w:rsid w:val="00A916AA"/>
    <w:rsid w:val="00A944BC"/>
    <w:rsid w:val="00AA0776"/>
    <w:rsid w:val="00AA4EB1"/>
    <w:rsid w:val="00AC5086"/>
    <w:rsid w:val="00AC50E9"/>
    <w:rsid w:val="00AC52B0"/>
    <w:rsid w:val="00AC6C0A"/>
    <w:rsid w:val="00AD15B4"/>
    <w:rsid w:val="00AD6A7E"/>
    <w:rsid w:val="00AD76D2"/>
    <w:rsid w:val="00AE0A5C"/>
    <w:rsid w:val="00AE2583"/>
    <w:rsid w:val="00AE2EB2"/>
    <w:rsid w:val="00AF4BD8"/>
    <w:rsid w:val="00AF7FF4"/>
    <w:rsid w:val="00B01E34"/>
    <w:rsid w:val="00B02E8B"/>
    <w:rsid w:val="00B07928"/>
    <w:rsid w:val="00B122B3"/>
    <w:rsid w:val="00B149F5"/>
    <w:rsid w:val="00B21851"/>
    <w:rsid w:val="00B22AE4"/>
    <w:rsid w:val="00B340E5"/>
    <w:rsid w:val="00B425EB"/>
    <w:rsid w:val="00B426FB"/>
    <w:rsid w:val="00B47D79"/>
    <w:rsid w:val="00B516FB"/>
    <w:rsid w:val="00B52CB4"/>
    <w:rsid w:val="00B61A40"/>
    <w:rsid w:val="00B632D5"/>
    <w:rsid w:val="00B6728E"/>
    <w:rsid w:val="00B73665"/>
    <w:rsid w:val="00B73D90"/>
    <w:rsid w:val="00B74468"/>
    <w:rsid w:val="00B751E3"/>
    <w:rsid w:val="00B7738C"/>
    <w:rsid w:val="00B801B3"/>
    <w:rsid w:val="00B8386D"/>
    <w:rsid w:val="00B87757"/>
    <w:rsid w:val="00B93192"/>
    <w:rsid w:val="00B971C2"/>
    <w:rsid w:val="00BB48E6"/>
    <w:rsid w:val="00BB5F7F"/>
    <w:rsid w:val="00BB757C"/>
    <w:rsid w:val="00BB7ACC"/>
    <w:rsid w:val="00BC5B47"/>
    <w:rsid w:val="00BD0F1E"/>
    <w:rsid w:val="00BD25DE"/>
    <w:rsid w:val="00BE3818"/>
    <w:rsid w:val="00BE5D23"/>
    <w:rsid w:val="00BF54B8"/>
    <w:rsid w:val="00C1060F"/>
    <w:rsid w:val="00C11D39"/>
    <w:rsid w:val="00C16D2A"/>
    <w:rsid w:val="00C2002D"/>
    <w:rsid w:val="00C2330C"/>
    <w:rsid w:val="00C27B8D"/>
    <w:rsid w:val="00C40513"/>
    <w:rsid w:val="00C4500A"/>
    <w:rsid w:val="00C55419"/>
    <w:rsid w:val="00C56A3B"/>
    <w:rsid w:val="00C653BC"/>
    <w:rsid w:val="00C82C50"/>
    <w:rsid w:val="00C92907"/>
    <w:rsid w:val="00C942BC"/>
    <w:rsid w:val="00C9644E"/>
    <w:rsid w:val="00CA7EDA"/>
    <w:rsid w:val="00CB16C3"/>
    <w:rsid w:val="00CB3A53"/>
    <w:rsid w:val="00CB6D07"/>
    <w:rsid w:val="00CC69D5"/>
    <w:rsid w:val="00CE111E"/>
    <w:rsid w:val="00CE3A13"/>
    <w:rsid w:val="00CE5FAB"/>
    <w:rsid w:val="00CF1473"/>
    <w:rsid w:val="00CF1759"/>
    <w:rsid w:val="00CF5C23"/>
    <w:rsid w:val="00D35F32"/>
    <w:rsid w:val="00D4624F"/>
    <w:rsid w:val="00D46B58"/>
    <w:rsid w:val="00D46FED"/>
    <w:rsid w:val="00D474AE"/>
    <w:rsid w:val="00D51808"/>
    <w:rsid w:val="00D56289"/>
    <w:rsid w:val="00D60359"/>
    <w:rsid w:val="00D62FF9"/>
    <w:rsid w:val="00D63528"/>
    <w:rsid w:val="00D7142A"/>
    <w:rsid w:val="00D94816"/>
    <w:rsid w:val="00D96613"/>
    <w:rsid w:val="00DA11F8"/>
    <w:rsid w:val="00DA21A9"/>
    <w:rsid w:val="00DC1F08"/>
    <w:rsid w:val="00DC4999"/>
    <w:rsid w:val="00DD150D"/>
    <w:rsid w:val="00DF68E6"/>
    <w:rsid w:val="00E0169E"/>
    <w:rsid w:val="00E04E77"/>
    <w:rsid w:val="00E05300"/>
    <w:rsid w:val="00E1700D"/>
    <w:rsid w:val="00E2152D"/>
    <w:rsid w:val="00E3006D"/>
    <w:rsid w:val="00E30850"/>
    <w:rsid w:val="00E333DC"/>
    <w:rsid w:val="00E34C18"/>
    <w:rsid w:val="00E45D92"/>
    <w:rsid w:val="00E57EC6"/>
    <w:rsid w:val="00E66C07"/>
    <w:rsid w:val="00E72CAF"/>
    <w:rsid w:val="00E76CB6"/>
    <w:rsid w:val="00E81C45"/>
    <w:rsid w:val="00E82254"/>
    <w:rsid w:val="00EA2AA7"/>
    <w:rsid w:val="00EA655A"/>
    <w:rsid w:val="00EB0EDA"/>
    <w:rsid w:val="00EB266E"/>
    <w:rsid w:val="00EB4A67"/>
    <w:rsid w:val="00EB51A9"/>
    <w:rsid w:val="00EC308D"/>
    <w:rsid w:val="00EC46AB"/>
    <w:rsid w:val="00EC74E9"/>
    <w:rsid w:val="00EC7C5B"/>
    <w:rsid w:val="00ED1FB9"/>
    <w:rsid w:val="00ED4303"/>
    <w:rsid w:val="00ED7768"/>
    <w:rsid w:val="00EF15B9"/>
    <w:rsid w:val="00EF461A"/>
    <w:rsid w:val="00EF710B"/>
    <w:rsid w:val="00F10A3A"/>
    <w:rsid w:val="00F1397F"/>
    <w:rsid w:val="00F2227C"/>
    <w:rsid w:val="00F30E50"/>
    <w:rsid w:val="00F31064"/>
    <w:rsid w:val="00F31544"/>
    <w:rsid w:val="00F31F3A"/>
    <w:rsid w:val="00F35C15"/>
    <w:rsid w:val="00F36BA4"/>
    <w:rsid w:val="00F40EE9"/>
    <w:rsid w:val="00F51C3B"/>
    <w:rsid w:val="00F51C61"/>
    <w:rsid w:val="00F52681"/>
    <w:rsid w:val="00F60815"/>
    <w:rsid w:val="00F61845"/>
    <w:rsid w:val="00F8592F"/>
    <w:rsid w:val="00F87B37"/>
    <w:rsid w:val="00F93BDF"/>
    <w:rsid w:val="00FA7141"/>
    <w:rsid w:val="00FB58BE"/>
    <w:rsid w:val="00FC3E08"/>
    <w:rsid w:val="00FC7069"/>
    <w:rsid w:val="00FD07D3"/>
    <w:rsid w:val="00FD3924"/>
    <w:rsid w:val="00FD47E7"/>
    <w:rsid w:val="00FD6806"/>
    <w:rsid w:val="00FE0C92"/>
    <w:rsid w:val="00FE2454"/>
    <w:rsid w:val="00FE4859"/>
    <w:rsid w:val="00FE560F"/>
    <w:rsid w:val="00FE5D85"/>
    <w:rsid w:val="00FF0F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1F105405"/>
  <w15:chartTrackingRefBased/>
  <w15:docId w15:val="{67140895-568D-41CD-A4B5-2A0E13E4E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07928"/>
    <w:rPr>
      <w:rFonts w:ascii="Arial" w:eastAsiaTheme="minorHAnsi" w:hAnsi="Arial" w:cs="Arial"/>
      <w:sz w:val="24"/>
      <w:szCs w:val="24"/>
      <w:lang w:eastAsia="en-US"/>
    </w:rPr>
  </w:style>
  <w:style w:type="paragraph" w:styleId="berschrift3">
    <w:name w:val="heading 3"/>
    <w:basedOn w:val="Standard"/>
    <w:next w:val="Standard"/>
    <w:link w:val="berschrift3Zchn"/>
    <w:qFormat/>
    <w:rsid w:val="00210673"/>
    <w:pPr>
      <w:keepNext/>
      <w:spacing w:line="220" w:lineRule="atLeast"/>
      <w:outlineLvl w:val="2"/>
    </w:pPr>
    <w:rPr>
      <w:b/>
      <w:sz w:val="18"/>
      <w:szCs w:val="20"/>
      <w:lang w:val="x-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link w:val="berschrift3"/>
    <w:rsid w:val="00210673"/>
    <w:rPr>
      <w:rFonts w:ascii="Arial" w:hAnsi="Arial"/>
      <w:b/>
      <w:sz w:val="18"/>
      <w:lang w:eastAsia="en-US"/>
    </w:rPr>
  </w:style>
  <w:style w:type="paragraph" w:styleId="Kopfzeile">
    <w:name w:val="header"/>
    <w:basedOn w:val="Standard"/>
    <w:link w:val="KopfzeileZchn"/>
    <w:uiPriority w:val="99"/>
    <w:rsid w:val="00210673"/>
    <w:pPr>
      <w:tabs>
        <w:tab w:val="left" w:pos="3033"/>
        <w:tab w:val="left" w:pos="6067"/>
      </w:tabs>
      <w:spacing w:line="170" w:lineRule="atLeast"/>
    </w:pPr>
    <w:rPr>
      <w:sz w:val="14"/>
      <w:szCs w:val="20"/>
      <w:lang w:val="x-none"/>
    </w:rPr>
  </w:style>
  <w:style w:type="character" w:customStyle="1" w:styleId="KopfzeileZchn">
    <w:name w:val="Kopfzeile Zchn"/>
    <w:link w:val="Kopfzeile"/>
    <w:uiPriority w:val="99"/>
    <w:rsid w:val="00210673"/>
    <w:rPr>
      <w:rFonts w:ascii="Arial" w:hAnsi="Arial"/>
      <w:sz w:val="14"/>
      <w:lang w:eastAsia="en-US"/>
    </w:rPr>
  </w:style>
  <w:style w:type="paragraph" w:styleId="Liste">
    <w:name w:val="List"/>
    <w:basedOn w:val="berschrift3"/>
    <w:next w:val="Standard"/>
    <w:semiHidden/>
    <w:rsid w:val="00210673"/>
    <w:pPr>
      <w:numPr>
        <w:numId w:val="1"/>
      </w:numPr>
      <w:outlineLvl w:val="0"/>
    </w:pPr>
  </w:style>
  <w:style w:type="paragraph" w:styleId="Liste2">
    <w:name w:val="List 2"/>
    <w:basedOn w:val="Standard"/>
    <w:next w:val="Standard"/>
    <w:semiHidden/>
    <w:rsid w:val="00210673"/>
    <w:pPr>
      <w:numPr>
        <w:ilvl w:val="1"/>
        <w:numId w:val="1"/>
      </w:numPr>
      <w:spacing w:line="220" w:lineRule="atLeast"/>
      <w:outlineLvl w:val="1"/>
    </w:pPr>
    <w:rPr>
      <w:sz w:val="18"/>
      <w:szCs w:val="20"/>
    </w:rPr>
  </w:style>
  <w:style w:type="paragraph" w:styleId="Liste3">
    <w:name w:val="List 3"/>
    <w:basedOn w:val="Standard"/>
    <w:next w:val="Standard"/>
    <w:semiHidden/>
    <w:rsid w:val="00210673"/>
    <w:pPr>
      <w:numPr>
        <w:ilvl w:val="2"/>
        <w:numId w:val="1"/>
      </w:numPr>
      <w:tabs>
        <w:tab w:val="left" w:pos="794"/>
      </w:tabs>
      <w:spacing w:line="220" w:lineRule="atLeast"/>
      <w:outlineLvl w:val="2"/>
    </w:pPr>
    <w:rPr>
      <w:sz w:val="18"/>
      <w:szCs w:val="20"/>
    </w:rPr>
  </w:style>
  <w:style w:type="paragraph" w:styleId="Fuzeile">
    <w:name w:val="footer"/>
    <w:basedOn w:val="Standard"/>
    <w:link w:val="FuzeileZchn"/>
    <w:uiPriority w:val="99"/>
    <w:unhideWhenUsed/>
    <w:rsid w:val="00F51C61"/>
    <w:pPr>
      <w:tabs>
        <w:tab w:val="center" w:pos="4536"/>
        <w:tab w:val="right" w:pos="9072"/>
      </w:tabs>
      <w:jc w:val="center"/>
    </w:pPr>
    <w:rPr>
      <w:sz w:val="16"/>
      <w:szCs w:val="16"/>
      <w:lang w:val="x-none"/>
    </w:rPr>
  </w:style>
  <w:style w:type="character" w:customStyle="1" w:styleId="FuzeileZchn">
    <w:name w:val="Fußzeile Zchn"/>
    <w:link w:val="Fuzeile"/>
    <w:uiPriority w:val="99"/>
    <w:rsid w:val="00F51C61"/>
    <w:rPr>
      <w:rFonts w:ascii="Arial" w:hAnsi="Arial" w:cs="Arial"/>
      <w:sz w:val="16"/>
      <w:szCs w:val="16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10673"/>
    <w:rPr>
      <w:rFonts w:ascii="Tahoma" w:hAnsi="Tahoma"/>
      <w:sz w:val="16"/>
      <w:szCs w:val="16"/>
      <w:lang w:val="x-none"/>
    </w:rPr>
  </w:style>
  <w:style w:type="character" w:customStyle="1" w:styleId="SprechblasentextZchn">
    <w:name w:val="Sprechblasentext Zchn"/>
    <w:link w:val="Sprechblasentext"/>
    <w:uiPriority w:val="99"/>
    <w:semiHidden/>
    <w:rsid w:val="00210673"/>
    <w:rPr>
      <w:rFonts w:ascii="Tahoma" w:hAnsi="Tahoma" w:cs="Tahoma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7136A6"/>
    <w:pPr>
      <w:ind w:left="720"/>
      <w:contextualSpacing/>
    </w:p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B971C2"/>
    <w:rPr>
      <w:rFonts w:ascii="Tahoma" w:hAnsi="Tahoma"/>
      <w:sz w:val="16"/>
      <w:szCs w:val="16"/>
      <w:lang w:val="x-none"/>
    </w:rPr>
  </w:style>
  <w:style w:type="character" w:customStyle="1" w:styleId="DokumentstrukturZchn">
    <w:name w:val="Dokumentstruktur Zchn"/>
    <w:link w:val="Dokumentstruktur"/>
    <w:uiPriority w:val="99"/>
    <w:semiHidden/>
    <w:rsid w:val="00B971C2"/>
    <w:rPr>
      <w:rFonts w:ascii="Tahoma" w:hAnsi="Tahoma" w:cs="Tahoma"/>
      <w:sz w:val="16"/>
      <w:szCs w:val="16"/>
      <w:lang w:eastAsia="de-DE"/>
    </w:rPr>
  </w:style>
  <w:style w:type="paragraph" w:styleId="KeinLeerraum">
    <w:name w:val="No Spacing"/>
    <w:link w:val="KeinLeerraumZchn"/>
    <w:uiPriority w:val="1"/>
    <w:qFormat/>
    <w:rsid w:val="004E3FEB"/>
    <w:rPr>
      <w:rFonts w:ascii="Calibri" w:hAnsi="Calibri"/>
      <w:sz w:val="22"/>
      <w:szCs w:val="22"/>
      <w:lang w:val="de-DE" w:eastAsia="en-US"/>
    </w:rPr>
  </w:style>
  <w:style w:type="character" w:customStyle="1" w:styleId="KeinLeerraumZchn">
    <w:name w:val="Kein Leerraum Zchn"/>
    <w:link w:val="KeinLeerraum"/>
    <w:uiPriority w:val="1"/>
    <w:rsid w:val="004E3FEB"/>
    <w:rPr>
      <w:rFonts w:ascii="Calibri" w:hAnsi="Calibri"/>
      <w:sz w:val="22"/>
      <w:szCs w:val="22"/>
      <w:lang w:val="de-DE" w:eastAsia="en-US" w:bidi="ar-SA"/>
    </w:rPr>
  </w:style>
  <w:style w:type="character" w:customStyle="1" w:styleId="Flietext">
    <w:name w:val="Fließtext"/>
    <w:link w:val="Flietext1"/>
    <w:uiPriority w:val="99"/>
    <w:rsid w:val="00AA0776"/>
    <w:rPr>
      <w:rFonts w:ascii="Arial" w:hAnsi="Arial" w:cs="Arial"/>
      <w:sz w:val="22"/>
      <w:szCs w:val="22"/>
      <w:shd w:val="clear" w:color="auto" w:fill="FFFFFF"/>
    </w:rPr>
  </w:style>
  <w:style w:type="paragraph" w:customStyle="1" w:styleId="Flietext1">
    <w:name w:val="Fließtext1"/>
    <w:basedOn w:val="Standard"/>
    <w:link w:val="Flietext"/>
    <w:uiPriority w:val="99"/>
    <w:rsid w:val="00AA0776"/>
    <w:pPr>
      <w:shd w:val="clear" w:color="auto" w:fill="FFFFFF"/>
      <w:spacing w:line="499" w:lineRule="exact"/>
    </w:pPr>
    <w:rPr>
      <w:sz w:val="22"/>
      <w:szCs w:val="22"/>
      <w:lang w:val="x-none" w:eastAsia="x-none"/>
    </w:rPr>
  </w:style>
  <w:style w:type="character" w:styleId="Hyperlink">
    <w:name w:val="Hyperlink"/>
    <w:basedOn w:val="Absatz-Standardschriftart"/>
    <w:uiPriority w:val="99"/>
    <w:unhideWhenUsed/>
    <w:rsid w:val="00B0792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174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cwiesendangen.ch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en\Downloads\Briefvorlage_FCW_2023%20(4)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9B2DA8-0AC2-43C2-A950-2987B6127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Briefvorlage_FCW_2023 (4).dotx</Template>
  <TotalTime>0</TotalTime>
  <Pages>1</Pages>
  <Words>252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AXA</Company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 Huss</dc:creator>
  <cp:keywords/>
  <cp:lastModifiedBy>Stefan Huss</cp:lastModifiedBy>
  <cp:revision>4</cp:revision>
  <cp:lastPrinted>2015-11-19T18:23:00Z</cp:lastPrinted>
  <dcterms:created xsi:type="dcterms:W3CDTF">2024-05-08T11:13:00Z</dcterms:created>
  <dcterms:modified xsi:type="dcterms:W3CDTF">2024-06-21T05:04:00Z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953877301</vt:i4>
  </property>
  <property fmtid="{D5CDD505-2E9C-101B-9397-08002B2CF9AE}" pid="3" name="_NewReviewCycle">
    <vt:lpwstr/>
  </property>
  <property fmtid="{D5CDD505-2E9C-101B-9397-08002B2CF9AE}" pid="4" name="_EmailSubject">
    <vt:lpwstr>Protokoll GV 2012.doc</vt:lpwstr>
  </property>
  <property fmtid="{D5CDD505-2E9C-101B-9397-08002B2CF9AE}" pid="5" name="_AuthorEmail">
    <vt:lpwstr>werner.christen@axa-winterthur.ch</vt:lpwstr>
  </property>
  <property fmtid="{D5CDD505-2E9C-101B-9397-08002B2CF9AE}" pid="6" name="_AuthorEmailDisplayName">
    <vt:lpwstr>Christen Werner</vt:lpwstr>
  </property>
  <property fmtid="{D5CDD505-2E9C-101B-9397-08002B2CF9AE}" pid="7" name="_PreviousAdHocReviewCycleID">
    <vt:i4>-1574954187</vt:i4>
  </property>
  <property fmtid="{D5CDD505-2E9C-101B-9397-08002B2CF9AE}" pid="8" name="_ReviewingToolsShownOnce">
    <vt:lpwstr/>
  </property>
</Properties>
</file>